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85C" w:rsidRDefault="00CC385C" w:rsidP="00CC385C">
      <w:pPr>
        <w:pStyle w:val="Title"/>
        <w:ind w:left="720"/>
        <w:jc w:val="both"/>
        <w:rPr>
          <w:rFonts w:ascii="Arial" w:hAnsi="Arial" w:cs="Arial"/>
          <w:sz w:val="22"/>
        </w:rPr>
      </w:pPr>
    </w:p>
    <w:p w:rsidR="00CC385C" w:rsidRDefault="00CC385C" w:rsidP="005D1E6E">
      <w:pPr>
        <w:pStyle w:val="Title"/>
        <w:rPr>
          <w:rFonts w:asciiTheme="majorHAnsi" w:hAnsiTheme="majorHAnsi" w:cs="Calibri"/>
        </w:rPr>
      </w:pPr>
      <w:bookmarkStart w:id="0" w:name="_GoBack"/>
      <w:bookmarkEnd w:id="0"/>
      <w:r>
        <w:rPr>
          <w:rFonts w:asciiTheme="majorHAnsi" w:hAnsiTheme="majorHAnsi" w:cs="Calibri"/>
        </w:rPr>
        <w:t>Bangor Area Stormwater Group</w:t>
      </w:r>
    </w:p>
    <w:p w:rsidR="005D1E6E" w:rsidRPr="003C2CAD" w:rsidRDefault="00CC385C" w:rsidP="005D1E6E">
      <w:pPr>
        <w:pStyle w:val="Title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December Full Membership </w:t>
      </w:r>
      <w:r w:rsidR="003C2CAD" w:rsidRPr="003C2CAD">
        <w:rPr>
          <w:rFonts w:asciiTheme="majorHAnsi" w:hAnsiTheme="majorHAnsi" w:cs="Calibri"/>
        </w:rPr>
        <w:t>Remote Meeting</w:t>
      </w:r>
    </w:p>
    <w:p w:rsidR="005D1E6E" w:rsidRDefault="000A01F6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December 10</w:t>
      </w:r>
      <w:r w:rsidR="00A151DD">
        <w:rPr>
          <w:rFonts w:asciiTheme="majorHAnsi" w:hAnsiTheme="majorHAnsi" w:cs="Calibri"/>
          <w:b w:val="0"/>
        </w:rPr>
        <w:t xml:space="preserve">, 2020 from </w:t>
      </w:r>
      <w:r w:rsidR="005D1E6E" w:rsidRPr="0039145E">
        <w:rPr>
          <w:rFonts w:asciiTheme="majorHAnsi" w:hAnsiTheme="majorHAnsi" w:cs="Calibri"/>
          <w:b w:val="0"/>
        </w:rPr>
        <w:t>9:00 am – 11:00 am</w:t>
      </w:r>
    </w:p>
    <w:p w:rsidR="00A151DD" w:rsidRDefault="00A151DD" w:rsidP="00A151DD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>
        <w:rPr>
          <w:rFonts w:asciiTheme="majorHAnsi" w:hAnsiTheme="majorHAnsi" w:cs="Calibri"/>
          <w:b w:val="0"/>
          <w:color w:val="000000"/>
        </w:rPr>
        <w:t>Via Electronic Meeting Software (Link will be sent)</w:t>
      </w:r>
    </w:p>
    <w:p w:rsidR="0006372B" w:rsidRDefault="0006372B" w:rsidP="005D1E6E">
      <w:pPr>
        <w:pStyle w:val="Heading2"/>
        <w:rPr>
          <w:rFonts w:asciiTheme="majorHAnsi" w:hAnsiTheme="majorHAnsi" w:cs="Calibri"/>
          <w:sz w:val="24"/>
        </w:rPr>
      </w:pPr>
    </w:p>
    <w:p w:rsidR="005D1E6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4C147E" w:rsidRPr="004C147E" w:rsidRDefault="004C147E" w:rsidP="004C147E"/>
    <w:p w:rsidR="00B02C11" w:rsidRDefault="000A01F6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9:00</w:t>
      </w:r>
      <w:r w:rsidR="00DF03FC">
        <w:rPr>
          <w:rFonts w:asciiTheme="majorHAnsi" w:hAnsiTheme="majorHAnsi" w:cs="Arial"/>
          <w:b/>
          <w:color w:val="000000"/>
        </w:rPr>
        <w:t xml:space="preserve"> </w:t>
      </w:r>
      <w:proofErr w:type="gramStart"/>
      <w:r w:rsidR="00E11A30">
        <w:rPr>
          <w:rFonts w:asciiTheme="majorHAnsi" w:hAnsiTheme="majorHAnsi" w:cs="Arial"/>
          <w:b/>
          <w:color w:val="000000"/>
        </w:rPr>
        <w:t>am</w:t>
      </w:r>
      <w:proofErr w:type="gramEnd"/>
      <w:r w:rsidR="005502C1">
        <w:rPr>
          <w:rFonts w:asciiTheme="majorHAnsi" w:hAnsiTheme="majorHAnsi" w:cs="Arial"/>
          <w:b/>
          <w:color w:val="000000"/>
        </w:rPr>
        <w:tab/>
      </w:r>
      <w:r w:rsidR="0039145E" w:rsidRPr="0039145E">
        <w:rPr>
          <w:rFonts w:asciiTheme="majorHAnsi" w:hAnsiTheme="majorHAnsi" w:cs="Arial"/>
          <w:b/>
          <w:color w:val="000000"/>
        </w:rPr>
        <w:t xml:space="preserve">Welcome and </w:t>
      </w:r>
      <w:proofErr w:type="spellStart"/>
      <w:r w:rsidR="006C21B4">
        <w:rPr>
          <w:rFonts w:asciiTheme="majorHAnsi" w:hAnsiTheme="majorHAnsi" w:cs="Arial"/>
          <w:b/>
          <w:color w:val="000000"/>
        </w:rPr>
        <w:t>Roundr</w:t>
      </w:r>
      <w:r w:rsidR="0039145E" w:rsidRPr="00823D9E">
        <w:rPr>
          <w:rFonts w:asciiTheme="majorHAnsi" w:hAnsiTheme="majorHAnsi" w:cs="Arial"/>
          <w:b/>
          <w:color w:val="000000"/>
        </w:rPr>
        <w:t>obin</w:t>
      </w:r>
      <w:proofErr w:type="spellEnd"/>
      <w:r w:rsidR="0039145E" w:rsidRPr="00823D9E">
        <w:rPr>
          <w:rFonts w:asciiTheme="majorHAnsi" w:hAnsiTheme="majorHAnsi" w:cs="Arial"/>
          <w:b/>
          <w:color w:val="000000"/>
        </w:rPr>
        <w:t xml:space="preserve"> </w:t>
      </w:r>
      <w:r w:rsidR="0039145E" w:rsidRPr="0039145E">
        <w:rPr>
          <w:rFonts w:asciiTheme="majorHAnsi" w:hAnsiTheme="majorHAnsi" w:cs="Arial"/>
          <w:b/>
          <w:color w:val="000000"/>
        </w:rPr>
        <w:t>Introductions</w:t>
      </w:r>
      <w:r>
        <w:rPr>
          <w:rFonts w:asciiTheme="majorHAnsi" w:hAnsiTheme="majorHAnsi" w:cs="Arial"/>
          <w:b/>
          <w:color w:val="000000"/>
        </w:rPr>
        <w:t xml:space="preserve"> (10</w:t>
      </w:r>
      <w:r w:rsidR="00137C71">
        <w:rPr>
          <w:rFonts w:asciiTheme="majorHAnsi" w:hAnsiTheme="majorHAnsi" w:cs="Arial"/>
          <w:b/>
          <w:color w:val="000000"/>
        </w:rPr>
        <w:t xml:space="preserve"> min)</w:t>
      </w:r>
    </w:p>
    <w:p w:rsidR="00B02C11" w:rsidRPr="0056386C" w:rsidRDefault="0056386C" w:rsidP="00520A24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r w:rsidRPr="0056386C">
        <w:rPr>
          <w:rFonts w:asciiTheme="majorHAnsi" w:hAnsiTheme="majorHAnsi" w:cs="Arial"/>
          <w:color w:val="000000"/>
        </w:rPr>
        <w:t>Introduction of other stormwater cluster representatives</w:t>
      </w:r>
      <w:r w:rsidR="00AD6341">
        <w:rPr>
          <w:rFonts w:asciiTheme="majorHAnsi" w:hAnsiTheme="majorHAnsi" w:cs="Arial"/>
          <w:color w:val="000000"/>
        </w:rPr>
        <w:t>; MS4 check-in</w:t>
      </w:r>
    </w:p>
    <w:p w:rsidR="00A00BC8" w:rsidRDefault="00AD6341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9:10</w:t>
      </w:r>
      <w:r w:rsidR="000A01F6">
        <w:rPr>
          <w:rFonts w:asciiTheme="majorHAnsi" w:hAnsiTheme="majorHAnsi" w:cs="Arial"/>
          <w:b/>
          <w:color w:val="000000"/>
        </w:rPr>
        <w:t xml:space="preserve"> a</w:t>
      </w:r>
      <w:r w:rsidR="003C2CAD">
        <w:rPr>
          <w:rFonts w:asciiTheme="majorHAnsi" w:hAnsiTheme="majorHAnsi" w:cs="Arial"/>
          <w:b/>
          <w:color w:val="000000"/>
        </w:rPr>
        <w:t>m</w:t>
      </w:r>
      <w:r w:rsidR="003C2CAD">
        <w:rPr>
          <w:rFonts w:asciiTheme="majorHAnsi" w:hAnsiTheme="majorHAnsi" w:cs="Arial"/>
          <w:b/>
          <w:color w:val="000000"/>
        </w:rPr>
        <w:tab/>
      </w:r>
      <w:r w:rsidR="005546C4">
        <w:rPr>
          <w:rFonts w:asciiTheme="majorHAnsi" w:hAnsiTheme="majorHAnsi" w:cs="Arial"/>
          <w:b/>
          <w:color w:val="000000"/>
        </w:rPr>
        <w:t xml:space="preserve">Update </w:t>
      </w:r>
      <w:r w:rsidR="000A01F6">
        <w:rPr>
          <w:rFonts w:asciiTheme="majorHAnsi" w:hAnsiTheme="majorHAnsi" w:cs="Arial"/>
          <w:b/>
          <w:color w:val="000000"/>
        </w:rPr>
        <w:t xml:space="preserve">on Permit </w:t>
      </w:r>
      <w:r w:rsidR="00655D46">
        <w:rPr>
          <w:rFonts w:asciiTheme="majorHAnsi" w:hAnsiTheme="majorHAnsi" w:cs="Arial"/>
          <w:b/>
          <w:color w:val="000000"/>
        </w:rPr>
        <w:t xml:space="preserve">Status and </w:t>
      </w:r>
      <w:r w:rsidR="000A01F6">
        <w:rPr>
          <w:rFonts w:asciiTheme="majorHAnsi" w:hAnsiTheme="majorHAnsi" w:cs="Arial"/>
          <w:b/>
          <w:color w:val="000000"/>
        </w:rPr>
        <w:t xml:space="preserve">Discussions </w:t>
      </w:r>
      <w:r w:rsidR="00655D46">
        <w:rPr>
          <w:rFonts w:asciiTheme="majorHAnsi" w:hAnsiTheme="majorHAnsi" w:cs="Arial"/>
          <w:b/>
          <w:color w:val="000000"/>
        </w:rPr>
        <w:t>(50</w:t>
      </w:r>
      <w:r w:rsidR="00A00BC8">
        <w:rPr>
          <w:rFonts w:asciiTheme="majorHAnsi" w:hAnsiTheme="majorHAnsi" w:cs="Arial"/>
          <w:b/>
          <w:color w:val="000000"/>
        </w:rPr>
        <w:t xml:space="preserve"> min)</w:t>
      </w:r>
    </w:p>
    <w:p w:rsidR="00252B6E" w:rsidRDefault="000A01F6" w:rsidP="00E11A30">
      <w:pPr>
        <w:shd w:val="clear" w:color="auto" w:fill="FFFFFF"/>
        <w:rPr>
          <w:rFonts w:asciiTheme="majorHAnsi" w:hAnsiTheme="majorHAnsi" w:cs="Arial"/>
          <w:i/>
          <w:color w:val="000000"/>
        </w:rPr>
      </w:pPr>
      <w:r>
        <w:rPr>
          <w:rFonts w:asciiTheme="majorHAnsi" w:hAnsiTheme="majorHAnsi" w:cs="Arial"/>
          <w:i/>
          <w:color w:val="000000"/>
        </w:rPr>
        <w:tab/>
      </w:r>
      <w:r>
        <w:rPr>
          <w:rFonts w:asciiTheme="majorHAnsi" w:hAnsiTheme="majorHAnsi" w:cs="Arial"/>
          <w:i/>
          <w:color w:val="000000"/>
        </w:rPr>
        <w:tab/>
        <w:t xml:space="preserve">Rhonda </w:t>
      </w:r>
      <w:proofErr w:type="spellStart"/>
      <w:r>
        <w:rPr>
          <w:rFonts w:asciiTheme="majorHAnsi" w:hAnsiTheme="majorHAnsi" w:cs="Arial"/>
          <w:i/>
          <w:color w:val="000000"/>
        </w:rPr>
        <w:t>Poirer</w:t>
      </w:r>
      <w:proofErr w:type="spellEnd"/>
      <w:r>
        <w:rPr>
          <w:rFonts w:asciiTheme="majorHAnsi" w:hAnsiTheme="majorHAnsi" w:cs="Arial"/>
          <w:i/>
          <w:color w:val="000000"/>
        </w:rPr>
        <w:t xml:space="preserve"> (DEP), Rich May (BASGW) and Kristie </w:t>
      </w:r>
      <w:proofErr w:type="spellStart"/>
      <w:r>
        <w:rPr>
          <w:rFonts w:asciiTheme="majorHAnsi" w:hAnsiTheme="majorHAnsi" w:cs="Arial"/>
          <w:i/>
          <w:color w:val="000000"/>
        </w:rPr>
        <w:t>Rabasca</w:t>
      </w:r>
      <w:proofErr w:type="spellEnd"/>
      <w:r>
        <w:rPr>
          <w:rFonts w:asciiTheme="majorHAnsi" w:hAnsiTheme="majorHAnsi" w:cs="Arial"/>
          <w:i/>
          <w:color w:val="000000"/>
        </w:rPr>
        <w:t xml:space="preserve"> (SMSWG)</w:t>
      </w:r>
    </w:p>
    <w:p w:rsidR="00655D46" w:rsidRDefault="00655D46" w:rsidP="00655D46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General Update: </w:t>
      </w:r>
      <w:r>
        <w:rPr>
          <w:rFonts w:asciiTheme="majorHAnsi" w:hAnsiTheme="majorHAnsi" w:cs="Arial"/>
          <w:color w:val="000000"/>
        </w:rPr>
        <w:t xml:space="preserve">PY7 report reviews; NOI Form; Audit arrangements during COVID </w:t>
      </w:r>
    </w:p>
    <w:p w:rsidR="003C2CAD" w:rsidRDefault="003C2CAD" w:rsidP="003C2CAD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3C2CAD">
        <w:rPr>
          <w:rFonts w:asciiTheme="majorHAnsi" w:hAnsiTheme="majorHAnsi" w:cs="Arial"/>
          <w:color w:val="000000"/>
        </w:rPr>
        <w:t>Status of the permit</w:t>
      </w:r>
      <w:r w:rsidR="00655D46">
        <w:rPr>
          <w:rFonts w:asciiTheme="majorHAnsi" w:hAnsiTheme="majorHAnsi" w:cs="Arial"/>
          <w:color w:val="000000"/>
        </w:rPr>
        <w:t xml:space="preserve"> and timeline: C</w:t>
      </w:r>
      <w:r w:rsidR="000A01F6">
        <w:rPr>
          <w:rFonts w:asciiTheme="majorHAnsi" w:hAnsiTheme="majorHAnsi" w:cs="Arial"/>
          <w:color w:val="000000"/>
        </w:rPr>
        <w:t>hallenges from FOCB</w:t>
      </w:r>
      <w:r w:rsidR="00AD6341">
        <w:rPr>
          <w:rFonts w:asciiTheme="majorHAnsi" w:hAnsiTheme="majorHAnsi" w:cs="Arial"/>
          <w:color w:val="000000"/>
        </w:rPr>
        <w:t xml:space="preserve"> (Rhonda P</w:t>
      </w:r>
      <w:proofErr w:type="gramStart"/>
      <w:r w:rsidR="00AD6341">
        <w:rPr>
          <w:rFonts w:asciiTheme="majorHAnsi" w:hAnsiTheme="majorHAnsi" w:cs="Arial"/>
          <w:color w:val="000000"/>
        </w:rPr>
        <w:t>./</w:t>
      </w:r>
      <w:proofErr w:type="gramEnd"/>
      <w:r w:rsidR="00AD6341">
        <w:rPr>
          <w:rFonts w:asciiTheme="majorHAnsi" w:hAnsiTheme="majorHAnsi" w:cs="Arial"/>
          <w:color w:val="000000"/>
        </w:rPr>
        <w:t>Kristie R.)</w:t>
      </w:r>
    </w:p>
    <w:p w:rsidR="000A01F6" w:rsidRPr="000A01F6" w:rsidRDefault="000A01F6" w:rsidP="000A01F6">
      <w:pPr>
        <w:pStyle w:val="ListParagraph"/>
        <w:numPr>
          <w:ilvl w:val="0"/>
          <w:numId w:val="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Group discussion about how to proceed with permit decisions </w:t>
      </w:r>
    </w:p>
    <w:p w:rsidR="00A151DD" w:rsidRDefault="00655D46" w:rsidP="000A01F6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10:00</w:t>
      </w:r>
      <w:r w:rsidR="003B0A04" w:rsidRPr="000A01F6">
        <w:rPr>
          <w:rFonts w:asciiTheme="majorHAnsi" w:hAnsiTheme="majorHAnsi" w:cs="Arial"/>
          <w:b/>
          <w:color w:val="000000"/>
        </w:rPr>
        <w:t xml:space="preserve"> </w:t>
      </w:r>
      <w:proofErr w:type="gramStart"/>
      <w:r w:rsidR="003B0A04" w:rsidRPr="000A01F6">
        <w:rPr>
          <w:rFonts w:asciiTheme="majorHAnsi" w:hAnsiTheme="majorHAnsi" w:cs="Arial"/>
          <w:b/>
          <w:color w:val="000000"/>
        </w:rPr>
        <w:t>am</w:t>
      </w:r>
      <w:proofErr w:type="gramEnd"/>
      <w:r w:rsidR="003B0A04" w:rsidRPr="000A01F6">
        <w:rPr>
          <w:rFonts w:asciiTheme="majorHAnsi" w:hAnsiTheme="majorHAnsi" w:cs="Arial"/>
          <w:b/>
          <w:color w:val="000000"/>
        </w:rPr>
        <w:tab/>
      </w:r>
      <w:r w:rsidR="000A01F6">
        <w:rPr>
          <w:rFonts w:asciiTheme="majorHAnsi" w:hAnsiTheme="majorHAnsi" w:cs="Arial"/>
          <w:b/>
          <w:color w:val="000000"/>
        </w:rPr>
        <w:t>E&amp;O Committee Group Discussion re: Permit Planning</w:t>
      </w:r>
      <w:r w:rsidR="00AD6341">
        <w:rPr>
          <w:rFonts w:asciiTheme="majorHAnsi" w:hAnsiTheme="majorHAnsi" w:cs="Arial"/>
          <w:b/>
          <w:color w:val="000000"/>
        </w:rPr>
        <w:t xml:space="preserve"> (40</w:t>
      </w:r>
      <w:r w:rsidR="000A01F6">
        <w:rPr>
          <w:rFonts w:asciiTheme="majorHAnsi" w:hAnsiTheme="majorHAnsi" w:cs="Arial"/>
          <w:b/>
          <w:color w:val="000000"/>
        </w:rPr>
        <w:t xml:space="preserve"> min)</w:t>
      </w:r>
    </w:p>
    <w:p w:rsidR="000A01F6" w:rsidRDefault="00A151DD" w:rsidP="000A01F6">
      <w:pPr>
        <w:pStyle w:val="ListParagraph"/>
        <w:numPr>
          <w:ilvl w:val="0"/>
          <w:numId w:val="6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0A01F6">
        <w:rPr>
          <w:rFonts w:asciiTheme="majorHAnsi" w:hAnsiTheme="majorHAnsi" w:cs="Arial"/>
          <w:color w:val="000000"/>
        </w:rPr>
        <w:t>Update on online work and impact to date (Pulse Marketing)</w:t>
      </w:r>
    </w:p>
    <w:p w:rsidR="000A01F6" w:rsidRPr="000A01F6" w:rsidRDefault="000A01F6" w:rsidP="000A01F6">
      <w:pPr>
        <w:pStyle w:val="ListParagraph"/>
        <w:numPr>
          <w:ilvl w:val="0"/>
          <w:numId w:val="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Sharing of 5-year SWMP plan work by the committee from December 3</w:t>
      </w:r>
      <w:r w:rsidRPr="000A01F6">
        <w:rPr>
          <w:rFonts w:asciiTheme="majorHAnsi" w:hAnsiTheme="majorHAnsi" w:cs="Arial"/>
          <w:color w:val="000000"/>
          <w:vertAlign w:val="superscript"/>
        </w:rPr>
        <w:t>rd</w:t>
      </w:r>
      <w:r>
        <w:rPr>
          <w:rFonts w:asciiTheme="majorHAnsi" w:hAnsiTheme="majorHAnsi" w:cs="Arial"/>
          <w:color w:val="000000"/>
        </w:rPr>
        <w:t xml:space="preserve"> call</w:t>
      </w:r>
    </w:p>
    <w:p w:rsidR="000A01F6" w:rsidRPr="000A01F6" w:rsidRDefault="000A01F6" w:rsidP="000A01F6">
      <w:pPr>
        <w:pStyle w:val="ListParagraph"/>
        <w:numPr>
          <w:ilvl w:val="0"/>
          <w:numId w:val="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Group discussion</w:t>
      </w:r>
      <w:r w:rsidR="00AD6341">
        <w:rPr>
          <w:rFonts w:asciiTheme="majorHAnsi" w:hAnsiTheme="majorHAnsi" w:cs="Arial"/>
          <w:color w:val="000000"/>
        </w:rPr>
        <w:t xml:space="preserve"> and planning</w:t>
      </w:r>
    </w:p>
    <w:p w:rsidR="002C777D" w:rsidRDefault="00655D46" w:rsidP="002C777D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10:40</w:t>
      </w:r>
      <w:r w:rsidR="002C777D" w:rsidRPr="002C777D">
        <w:rPr>
          <w:rFonts w:asciiTheme="majorHAnsi" w:hAnsiTheme="majorHAnsi" w:cs="Arial"/>
          <w:b/>
          <w:color w:val="000000"/>
        </w:rPr>
        <w:t xml:space="preserve"> </w:t>
      </w:r>
      <w:proofErr w:type="gramStart"/>
      <w:r w:rsidR="002C777D" w:rsidRPr="002C777D">
        <w:rPr>
          <w:rFonts w:asciiTheme="majorHAnsi" w:hAnsiTheme="majorHAnsi" w:cs="Arial"/>
          <w:b/>
          <w:color w:val="000000"/>
        </w:rPr>
        <w:t>am</w:t>
      </w:r>
      <w:proofErr w:type="gramEnd"/>
      <w:r w:rsidR="002C777D" w:rsidRPr="002C777D">
        <w:rPr>
          <w:rFonts w:asciiTheme="majorHAnsi" w:hAnsiTheme="majorHAnsi" w:cs="Arial"/>
          <w:b/>
          <w:color w:val="000000"/>
        </w:rPr>
        <w:t xml:space="preserve"> </w:t>
      </w:r>
      <w:r w:rsidR="002C777D" w:rsidRPr="002C777D">
        <w:rPr>
          <w:rFonts w:asciiTheme="majorHAnsi" w:hAnsiTheme="majorHAnsi" w:cs="Arial"/>
          <w:b/>
          <w:color w:val="000000"/>
        </w:rPr>
        <w:tab/>
      </w:r>
      <w:r w:rsidR="00AD6341">
        <w:rPr>
          <w:rFonts w:asciiTheme="majorHAnsi" w:hAnsiTheme="majorHAnsi" w:cs="Arial"/>
          <w:b/>
          <w:color w:val="000000"/>
        </w:rPr>
        <w:t>Snow and Ice Chloride Reduction Activities (10 min)</w:t>
      </w:r>
    </w:p>
    <w:p w:rsidR="00A151DD" w:rsidRPr="00A151DD" w:rsidRDefault="00AD6341" w:rsidP="00A151DD">
      <w:pPr>
        <w:pStyle w:val="ListParagraph"/>
        <w:numPr>
          <w:ilvl w:val="0"/>
          <w:numId w:val="5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University of Maine Chloride Study – Ten Year Update</w:t>
      </w:r>
    </w:p>
    <w:p w:rsidR="00A41229" w:rsidRPr="00A00BC8" w:rsidRDefault="00AD6341" w:rsidP="00A41229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10:50</w:t>
      </w:r>
      <w:r w:rsidR="00252B6E">
        <w:rPr>
          <w:rFonts w:asciiTheme="majorHAnsi" w:hAnsiTheme="majorHAnsi" w:cs="Arial"/>
          <w:b/>
          <w:color w:val="000000"/>
        </w:rPr>
        <w:t xml:space="preserve"> am</w:t>
      </w:r>
      <w:r w:rsidR="00252B6E">
        <w:rPr>
          <w:rFonts w:asciiTheme="majorHAnsi" w:hAnsiTheme="majorHAnsi" w:cs="Arial"/>
          <w:b/>
          <w:color w:val="000000"/>
        </w:rPr>
        <w:tab/>
      </w:r>
      <w:r w:rsidR="00A41229" w:rsidRPr="00A00BC8">
        <w:rPr>
          <w:rFonts w:asciiTheme="majorHAnsi" w:hAnsiTheme="majorHAnsi" w:cs="Arial"/>
          <w:b/>
          <w:color w:val="000000"/>
        </w:rPr>
        <w:t>Organizational Business</w:t>
      </w:r>
      <w:r w:rsidR="00655D46">
        <w:rPr>
          <w:rFonts w:asciiTheme="majorHAnsi" w:hAnsiTheme="majorHAnsi" w:cs="Arial"/>
          <w:b/>
          <w:color w:val="000000"/>
        </w:rPr>
        <w:t xml:space="preserve"> (1</w:t>
      </w:r>
      <w:r>
        <w:rPr>
          <w:rFonts w:asciiTheme="majorHAnsi" w:hAnsiTheme="majorHAnsi" w:cs="Arial"/>
          <w:b/>
          <w:color w:val="000000"/>
        </w:rPr>
        <w:t>0</w:t>
      </w:r>
      <w:r w:rsidR="00A41229">
        <w:rPr>
          <w:rFonts w:asciiTheme="majorHAnsi" w:hAnsiTheme="majorHAnsi" w:cs="Arial"/>
          <w:b/>
          <w:color w:val="000000"/>
        </w:rPr>
        <w:t xml:space="preserve"> min)</w:t>
      </w:r>
    </w:p>
    <w:p w:rsidR="00AD6341" w:rsidRDefault="00AD6341" w:rsidP="00520A24">
      <w:pPr>
        <w:pStyle w:val="ListParagraph"/>
        <w:numPr>
          <w:ilvl w:val="0"/>
          <w:numId w:val="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Interim Secretary Approval</w:t>
      </w:r>
    </w:p>
    <w:p w:rsidR="00A41229" w:rsidRDefault="00A41229" w:rsidP="00520A24">
      <w:pPr>
        <w:pStyle w:val="ListParagraph"/>
        <w:numPr>
          <w:ilvl w:val="0"/>
          <w:numId w:val="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Approval of </w:t>
      </w:r>
      <w:r w:rsidR="00252B6E">
        <w:rPr>
          <w:rFonts w:asciiTheme="majorHAnsi" w:hAnsiTheme="majorHAnsi" w:cs="Arial"/>
          <w:color w:val="000000"/>
        </w:rPr>
        <w:t>meeting minutes</w:t>
      </w:r>
    </w:p>
    <w:p w:rsidR="003B0A04" w:rsidRDefault="00252B6E" w:rsidP="003C2CAD">
      <w:pPr>
        <w:pStyle w:val="ListParagraph"/>
        <w:numPr>
          <w:ilvl w:val="0"/>
          <w:numId w:val="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Treasurer’s u</w:t>
      </w:r>
      <w:r w:rsidR="00A41229">
        <w:rPr>
          <w:rFonts w:asciiTheme="majorHAnsi" w:hAnsiTheme="majorHAnsi" w:cs="Arial"/>
          <w:color w:val="000000"/>
        </w:rPr>
        <w:t>pdate</w:t>
      </w:r>
    </w:p>
    <w:p w:rsidR="002C777D" w:rsidRPr="003C2CAD" w:rsidRDefault="002C777D" w:rsidP="003C2CAD">
      <w:pPr>
        <w:pStyle w:val="ListParagraph"/>
        <w:numPr>
          <w:ilvl w:val="0"/>
          <w:numId w:val="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Setting </w:t>
      </w:r>
      <w:r w:rsidR="00AD6341">
        <w:rPr>
          <w:rFonts w:asciiTheme="majorHAnsi" w:hAnsiTheme="majorHAnsi" w:cs="Arial"/>
          <w:color w:val="000000"/>
        </w:rPr>
        <w:t>calendar for 2021</w:t>
      </w:r>
    </w:p>
    <w:p w:rsidR="005D1E6E" w:rsidRDefault="00E11A30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>
        <w:rPr>
          <w:rFonts w:asciiTheme="majorHAnsi" w:hAnsiTheme="majorHAnsi" w:cs="Arial"/>
          <w:b/>
          <w:color w:val="000000"/>
          <w:sz w:val="22"/>
          <w:szCs w:val="22"/>
        </w:rPr>
        <w:t xml:space="preserve">11:00 </w:t>
      </w:r>
      <w:proofErr w:type="gramStart"/>
      <w:r>
        <w:rPr>
          <w:rFonts w:asciiTheme="majorHAnsi" w:hAnsiTheme="majorHAnsi" w:cs="Arial"/>
          <w:b/>
          <w:color w:val="000000"/>
          <w:sz w:val="22"/>
          <w:szCs w:val="22"/>
        </w:rPr>
        <w:t>am</w:t>
      </w:r>
      <w:proofErr w:type="gramEnd"/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9604F">
        <w:rPr>
          <w:rFonts w:asciiTheme="majorHAnsi" w:hAnsiTheme="majorHAnsi" w:cs="Arial"/>
          <w:b/>
          <w:color w:val="000000"/>
          <w:sz w:val="22"/>
          <w:szCs w:val="22"/>
        </w:rPr>
        <w:t>Meeting A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djourns</w:t>
      </w:r>
    </w:p>
    <w:p w:rsidR="00137C71" w:rsidRPr="00D66015" w:rsidRDefault="005546C4" w:rsidP="006C21B4">
      <w:pPr>
        <w:shd w:val="clear" w:color="auto" w:fill="FFFFFF"/>
        <w:ind w:left="1440"/>
        <w:rPr>
          <w:rFonts w:asciiTheme="majorHAnsi" w:hAnsiTheme="majorHAnsi" w:cs="Arial"/>
          <w:color w:val="000000"/>
          <w:sz w:val="22"/>
          <w:szCs w:val="22"/>
        </w:rPr>
      </w:pPr>
      <w:r w:rsidRPr="00D66015">
        <w:rPr>
          <w:rFonts w:asciiTheme="majorHAnsi" w:hAnsiTheme="majorHAnsi" w:cs="Arial"/>
          <w:i/>
          <w:color w:val="000000"/>
          <w:sz w:val="22"/>
          <w:szCs w:val="22"/>
        </w:rPr>
        <w:t>Executive Committee members should be prepared to</w:t>
      </w:r>
      <w:r w:rsidR="00137C71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 stay </w:t>
      </w:r>
      <w:r w:rsidR="003C2CAD">
        <w:rPr>
          <w:rFonts w:asciiTheme="majorHAnsi" w:hAnsiTheme="majorHAnsi" w:cs="Arial"/>
          <w:i/>
          <w:color w:val="000000"/>
          <w:sz w:val="22"/>
          <w:szCs w:val="22"/>
        </w:rPr>
        <w:t xml:space="preserve">online </w:t>
      </w:r>
      <w:r w:rsidR="00137C71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for up </w:t>
      </w:r>
      <w:r w:rsidR="00A00BC8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to 30 minutes </w:t>
      </w:r>
      <w:r w:rsidR="004C147E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="00137C71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to address </w:t>
      </w:r>
      <w:r w:rsidRPr="00D66015">
        <w:rPr>
          <w:rFonts w:asciiTheme="majorHAnsi" w:hAnsiTheme="majorHAnsi" w:cs="Arial"/>
          <w:i/>
          <w:color w:val="000000"/>
          <w:sz w:val="22"/>
          <w:szCs w:val="22"/>
        </w:rPr>
        <w:t>any</w:t>
      </w:r>
      <w:r w:rsidR="006C21B4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 items, if needed.</w:t>
      </w:r>
    </w:p>
    <w:sectPr w:rsidR="00137C71" w:rsidRPr="00D66015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2C3" w:rsidRDefault="009B62C3">
      <w:r>
        <w:separator/>
      </w:r>
    </w:p>
  </w:endnote>
  <w:endnote w:type="continuationSeparator" w:id="0">
    <w:p w:rsidR="009B62C3" w:rsidRDefault="009B6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2C3" w:rsidRDefault="009B62C3">
      <w:r>
        <w:separator/>
      </w:r>
    </w:p>
  </w:footnote>
  <w:footnote w:type="continuationSeparator" w:id="0">
    <w:p w:rsidR="009B62C3" w:rsidRDefault="009B6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337E5"/>
    <w:multiLevelType w:val="hybridMultilevel"/>
    <w:tmpl w:val="19182D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62D41A8"/>
    <w:multiLevelType w:val="hybridMultilevel"/>
    <w:tmpl w:val="0E9231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4B1006B"/>
    <w:multiLevelType w:val="hybridMultilevel"/>
    <w:tmpl w:val="DD7EBE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7345F9D"/>
    <w:multiLevelType w:val="hybridMultilevel"/>
    <w:tmpl w:val="F28699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80D39DA"/>
    <w:multiLevelType w:val="hybridMultilevel"/>
    <w:tmpl w:val="DCB6C8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77F4525"/>
    <w:multiLevelType w:val="hybridMultilevel"/>
    <w:tmpl w:val="CF0223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372B"/>
    <w:rsid w:val="00067F9C"/>
    <w:rsid w:val="00095257"/>
    <w:rsid w:val="000A01F6"/>
    <w:rsid w:val="000B60CA"/>
    <w:rsid w:val="000E5589"/>
    <w:rsid w:val="000F0391"/>
    <w:rsid w:val="00137C71"/>
    <w:rsid w:val="00187D20"/>
    <w:rsid w:val="00191149"/>
    <w:rsid w:val="001D22F7"/>
    <w:rsid w:val="00222D7C"/>
    <w:rsid w:val="00247ADD"/>
    <w:rsid w:val="00252B6E"/>
    <w:rsid w:val="002728D1"/>
    <w:rsid w:val="002764FB"/>
    <w:rsid w:val="00282C67"/>
    <w:rsid w:val="002916BB"/>
    <w:rsid w:val="002C777D"/>
    <w:rsid w:val="00327709"/>
    <w:rsid w:val="00337954"/>
    <w:rsid w:val="003400EC"/>
    <w:rsid w:val="00370E26"/>
    <w:rsid w:val="00387A9A"/>
    <w:rsid w:val="0039145E"/>
    <w:rsid w:val="003B0A04"/>
    <w:rsid w:val="003C2CAD"/>
    <w:rsid w:val="00400258"/>
    <w:rsid w:val="004124FC"/>
    <w:rsid w:val="004131F2"/>
    <w:rsid w:val="00476EB7"/>
    <w:rsid w:val="004C147E"/>
    <w:rsid w:val="004F12BE"/>
    <w:rsid w:val="00514ECC"/>
    <w:rsid w:val="00515B75"/>
    <w:rsid w:val="00516491"/>
    <w:rsid w:val="00520A24"/>
    <w:rsid w:val="00522894"/>
    <w:rsid w:val="00536A6E"/>
    <w:rsid w:val="005502C1"/>
    <w:rsid w:val="005546C4"/>
    <w:rsid w:val="005574FB"/>
    <w:rsid w:val="00563286"/>
    <w:rsid w:val="0056386C"/>
    <w:rsid w:val="00575947"/>
    <w:rsid w:val="005A2DDF"/>
    <w:rsid w:val="005D1E6E"/>
    <w:rsid w:val="00616DBB"/>
    <w:rsid w:val="006223CA"/>
    <w:rsid w:val="006463FD"/>
    <w:rsid w:val="00655D46"/>
    <w:rsid w:val="00666527"/>
    <w:rsid w:val="006922BB"/>
    <w:rsid w:val="006B3E45"/>
    <w:rsid w:val="006B6492"/>
    <w:rsid w:val="006C21B4"/>
    <w:rsid w:val="006D3256"/>
    <w:rsid w:val="006E5205"/>
    <w:rsid w:val="0072722E"/>
    <w:rsid w:val="00736108"/>
    <w:rsid w:val="00741D41"/>
    <w:rsid w:val="00761B88"/>
    <w:rsid w:val="007A53B7"/>
    <w:rsid w:val="007B0449"/>
    <w:rsid w:val="007B2024"/>
    <w:rsid w:val="007B4611"/>
    <w:rsid w:val="007F03AD"/>
    <w:rsid w:val="00823D9E"/>
    <w:rsid w:val="008623F8"/>
    <w:rsid w:val="00891B2E"/>
    <w:rsid w:val="00932420"/>
    <w:rsid w:val="00966C31"/>
    <w:rsid w:val="009B0FBC"/>
    <w:rsid w:val="009B62C3"/>
    <w:rsid w:val="009D78A9"/>
    <w:rsid w:val="009E7FA9"/>
    <w:rsid w:val="00A009F2"/>
    <w:rsid w:val="00A00BC8"/>
    <w:rsid w:val="00A151DD"/>
    <w:rsid w:val="00A41229"/>
    <w:rsid w:val="00A664FD"/>
    <w:rsid w:val="00A81F0C"/>
    <w:rsid w:val="00A9604F"/>
    <w:rsid w:val="00AC07CD"/>
    <w:rsid w:val="00AD5A43"/>
    <w:rsid w:val="00AD6341"/>
    <w:rsid w:val="00B02C11"/>
    <w:rsid w:val="00B17D06"/>
    <w:rsid w:val="00B32A20"/>
    <w:rsid w:val="00B475C6"/>
    <w:rsid w:val="00B479D1"/>
    <w:rsid w:val="00B5694F"/>
    <w:rsid w:val="00B83B10"/>
    <w:rsid w:val="00B935FE"/>
    <w:rsid w:val="00B9705B"/>
    <w:rsid w:val="00BC2315"/>
    <w:rsid w:val="00BF5BB6"/>
    <w:rsid w:val="00C36B65"/>
    <w:rsid w:val="00C550AB"/>
    <w:rsid w:val="00C950A5"/>
    <w:rsid w:val="00CB1019"/>
    <w:rsid w:val="00CC385C"/>
    <w:rsid w:val="00CD7762"/>
    <w:rsid w:val="00CD7CA6"/>
    <w:rsid w:val="00D66015"/>
    <w:rsid w:val="00D76797"/>
    <w:rsid w:val="00D93040"/>
    <w:rsid w:val="00DB6869"/>
    <w:rsid w:val="00DF03FC"/>
    <w:rsid w:val="00DF0BAA"/>
    <w:rsid w:val="00E0598A"/>
    <w:rsid w:val="00E10CF2"/>
    <w:rsid w:val="00E11A30"/>
    <w:rsid w:val="00E77108"/>
    <w:rsid w:val="00E909CC"/>
    <w:rsid w:val="00EE59D5"/>
    <w:rsid w:val="00F00E89"/>
    <w:rsid w:val="00F02DEA"/>
    <w:rsid w:val="00F4535B"/>
    <w:rsid w:val="00F45E9E"/>
    <w:rsid w:val="00F50B07"/>
    <w:rsid w:val="00F64E23"/>
    <w:rsid w:val="00F65893"/>
    <w:rsid w:val="00F70C2A"/>
    <w:rsid w:val="00FA25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24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4</cp:revision>
  <cp:lastPrinted>2018-05-10T00:29:00Z</cp:lastPrinted>
  <dcterms:created xsi:type="dcterms:W3CDTF">2020-11-24T12:13:00Z</dcterms:created>
  <dcterms:modified xsi:type="dcterms:W3CDTF">2020-11-24T12:35:00Z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1692401550</vt:i4>
  </property>
</Properties>
</file>