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C2897" w14:textId="18A89894" w:rsidR="00B12983" w:rsidRDefault="00B12983" w:rsidP="00E656B2">
      <w:pPr>
        <w:pStyle w:val="Title"/>
        <w:jc w:val="left"/>
        <w:rPr>
          <w:rFonts w:asciiTheme="majorHAnsi" w:hAnsiTheme="majorHAnsi" w:cs="Calibri"/>
        </w:rPr>
      </w:pPr>
    </w:p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1A7AC2F2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736B9E">
        <w:rPr>
          <w:rFonts w:ascii="Arial" w:hAnsi="Arial" w:cs="Arial"/>
          <w:b/>
          <w:bCs/>
          <w:color w:val="002060"/>
        </w:rPr>
        <w:t xml:space="preserve">Annual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2CCCC267" w:rsidR="00E656B2" w:rsidRPr="00940D84" w:rsidRDefault="00D46090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February 10</w:t>
      </w:r>
      <w:r w:rsidR="001C4182" w:rsidRPr="00940D84">
        <w:rPr>
          <w:rFonts w:ascii="Arial" w:hAnsi="Arial" w:cs="Arial"/>
          <w:color w:val="222222"/>
        </w:rPr>
        <w:t>, 202</w:t>
      </w:r>
      <w:r>
        <w:rPr>
          <w:rFonts w:ascii="Arial" w:hAnsi="Arial" w:cs="Arial"/>
          <w:color w:val="222222"/>
        </w:rPr>
        <w:t>2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7EB4CE12" w14:textId="358532ED" w:rsidR="00A27FF0" w:rsidRDefault="00202B6C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F10BB">
        <w:rPr>
          <w:rFonts w:ascii="Arial" w:hAnsi="Arial" w:cs="Arial"/>
          <w:color w:val="222222"/>
        </w:rPr>
        <w:t>Via Zoom</w:t>
      </w:r>
      <w:r w:rsidR="00EB238A" w:rsidRPr="00BF10BB">
        <w:rPr>
          <w:rFonts w:ascii="Arial" w:hAnsi="Arial" w:cs="Arial"/>
          <w:color w:val="222222"/>
        </w:rPr>
        <w:t xml:space="preserve"> </w:t>
      </w:r>
      <w:r w:rsidR="00BF10BB" w:rsidRPr="00BF10BB">
        <w:rPr>
          <w:rFonts w:ascii="Arial" w:hAnsi="Arial" w:cs="Arial"/>
          <w:color w:val="222222"/>
        </w:rPr>
        <w:t xml:space="preserve">Link </w:t>
      </w:r>
    </w:p>
    <w:p w14:paraId="15FE4B49" w14:textId="474F4C8E" w:rsidR="0020067A" w:rsidRPr="00736B9E" w:rsidRDefault="00736B9E" w:rsidP="00736B9E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  <w:hyperlink r:id="rId7" w:history="1">
        <w:r w:rsidRPr="00736B9E">
          <w:rPr>
            <w:rStyle w:val="Hyperlink"/>
            <w:rFonts w:ascii="Arial" w:hAnsi="Arial" w:cs="Arial"/>
            <w:sz w:val="22"/>
            <w:szCs w:val="22"/>
          </w:rPr>
          <w:t>https://maine.zoom.us/j/87999272192?pwd=RHRCL2kvRUhYVGFwbGd4ZHRzbjBxUT09</w:t>
        </w:r>
      </w:hyperlink>
      <w:r w:rsidRPr="00736B9E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38C9DD44" w14:textId="77777777" w:rsidR="00736B9E" w:rsidRDefault="0020067A" w:rsidP="0020067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736B9E">
        <w:rPr>
          <w:rFonts w:ascii="Arial" w:hAnsi="Arial" w:cs="Arial"/>
          <w:color w:val="222222"/>
        </w:rPr>
        <w:t xml:space="preserve"> </w:t>
      </w:r>
      <w:r w:rsidR="00736B9E" w:rsidRPr="0020067A">
        <w:rPr>
          <w:rFonts w:ascii="Arial" w:hAnsi="Arial" w:cs="Arial"/>
          <w:color w:val="222222"/>
        </w:rPr>
        <w:t xml:space="preserve">    Meeting ID: 879 9927 2192</w:t>
      </w:r>
    </w:p>
    <w:p w14:paraId="579AF9B3" w14:textId="1D068517" w:rsidR="0020067A" w:rsidRDefault="0020067A" w:rsidP="0020067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20067A">
        <w:rPr>
          <w:rFonts w:ascii="Arial" w:hAnsi="Arial" w:cs="Arial"/>
          <w:color w:val="222222"/>
        </w:rPr>
        <w:t>Password: BASWG</w:t>
      </w:r>
    </w:p>
    <w:p w14:paraId="1E2C9687" w14:textId="58261061" w:rsidR="00736B9E" w:rsidRPr="0020067A" w:rsidRDefault="00736B9E" w:rsidP="0020067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Call-in: </w:t>
      </w:r>
      <w:r w:rsidRPr="0020067A">
        <w:rPr>
          <w:rFonts w:ascii="Arial" w:hAnsi="Arial" w:cs="Arial"/>
          <w:color w:val="222222"/>
        </w:rPr>
        <w:t>312</w:t>
      </w:r>
      <w:r>
        <w:rPr>
          <w:rFonts w:ascii="Arial" w:hAnsi="Arial" w:cs="Arial"/>
          <w:color w:val="222222"/>
        </w:rPr>
        <w:t>-</w:t>
      </w:r>
      <w:r w:rsidRPr="0020067A">
        <w:rPr>
          <w:rFonts w:ascii="Arial" w:hAnsi="Arial" w:cs="Arial"/>
          <w:color w:val="222222"/>
        </w:rPr>
        <w:t>626</w:t>
      </w:r>
      <w:r>
        <w:rPr>
          <w:rFonts w:ascii="Arial" w:hAnsi="Arial" w:cs="Arial"/>
          <w:color w:val="222222"/>
        </w:rPr>
        <w:t>-</w:t>
      </w:r>
      <w:r w:rsidRPr="0020067A">
        <w:rPr>
          <w:rFonts w:ascii="Arial" w:hAnsi="Arial" w:cs="Arial"/>
          <w:color w:val="222222"/>
        </w:rPr>
        <w:t>6799</w:t>
      </w:r>
    </w:p>
    <w:p w14:paraId="6F6A1B1F" w14:textId="77777777" w:rsidR="0020067A" w:rsidRPr="0020067A" w:rsidRDefault="0020067A" w:rsidP="0020067A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33CEBF34" w:rsidR="00E656B2" w:rsidRPr="00940D84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3A630F3B" w:rsidR="001C4182" w:rsidRPr="00940D84" w:rsidRDefault="001C4182" w:rsidP="001C4182">
      <w:pPr>
        <w:rPr>
          <w:rFonts w:ascii="Arial" w:hAnsi="Arial" w:cs="Arial"/>
        </w:rPr>
      </w:pPr>
      <w:r w:rsidRPr="00940D84">
        <w:rPr>
          <w:rFonts w:ascii="Arial" w:hAnsi="Arial" w:cs="Arial"/>
        </w:rPr>
        <w:t xml:space="preserve">9:00 am </w:t>
      </w:r>
      <w:r w:rsidRPr="00940D84">
        <w:rPr>
          <w:rFonts w:ascii="Arial" w:hAnsi="Arial" w:cs="Arial"/>
        </w:rPr>
        <w:tab/>
        <w:t xml:space="preserve">Welcome, Agenda Review and Introductions - Rich May (10 min) </w:t>
      </w:r>
    </w:p>
    <w:p w14:paraId="79957D37" w14:textId="77777777" w:rsidR="001C4182" w:rsidRPr="00940D84" w:rsidRDefault="001C4182" w:rsidP="001C4182">
      <w:pPr>
        <w:rPr>
          <w:rFonts w:ascii="Arial" w:hAnsi="Arial" w:cs="Arial"/>
        </w:rPr>
      </w:pPr>
    </w:p>
    <w:p w14:paraId="12FF75A3" w14:textId="099CDCFC" w:rsidR="00A27FF0" w:rsidRDefault="001C4182" w:rsidP="00D46090">
      <w:pPr>
        <w:rPr>
          <w:rFonts w:ascii="Arial" w:hAnsi="Arial" w:cs="Arial"/>
        </w:rPr>
      </w:pPr>
      <w:r w:rsidRPr="00940D84">
        <w:rPr>
          <w:rFonts w:ascii="Arial" w:hAnsi="Arial" w:cs="Arial"/>
        </w:rPr>
        <w:t>9:</w:t>
      </w:r>
      <w:r w:rsidR="00D46090">
        <w:rPr>
          <w:rFonts w:ascii="Arial" w:hAnsi="Arial" w:cs="Arial"/>
        </w:rPr>
        <w:t>05</w:t>
      </w:r>
      <w:r w:rsidRPr="00940D84">
        <w:rPr>
          <w:rFonts w:ascii="Arial" w:hAnsi="Arial" w:cs="Arial"/>
        </w:rPr>
        <w:t xml:space="preserve"> am</w:t>
      </w:r>
      <w:r w:rsidRPr="00940D84">
        <w:rPr>
          <w:rFonts w:ascii="Arial" w:hAnsi="Arial" w:cs="Arial"/>
        </w:rPr>
        <w:tab/>
      </w:r>
      <w:r w:rsidR="00D46090">
        <w:rPr>
          <w:rFonts w:ascii="Arial" w:hAnsi="Arial" w:cs="Arial"/>
        </w:rPr>
        <w:t>BASWG Year in Review and Plans for 2022</w:t>
      </w:r>
    </w:p>
    <w:p w14:paraId="24C617AF" w14:textId="77777777" w:rsidR="00D46090" w:rsidRPr="00940D84" w:rsidRDefault="00D46090" w:rsidP="00D46090">
      <w:pPr>
        <w:rPr>
          <w:rFonts w:ascii="Arial" w:hAnsi="Arial" w:cs="Arial"/>
        </w:rPr>
      </w:pPr>
    </w:p>
    <w:p w14:paraId="45D79830" w14:textId="0109F089" w:rsidR="00A27FF0" w:rsidRDefault="009210B4" w:rsidP="00D46090">
      <w:pPr>
        <w:rPr>
          <w:rFonts w:ascii="Arial" w:hAnsi="Arial" w:cs="Arial"/>
        </w:rPr>
      </w:pPr>
      <w:r w:rsidRPr="00940D84">
        <w:rPr>
          <w:rFonts w:ascii="Arial" w:hAnsi="Arial" w:cs="Arial"/>
        </w:rPr>
        <w:t>9:</w:t>
      </w:r>
      <w:r w:rsidR="00D46090">
        <w:rPr>
          <w:rFonts w:ascii="Arial" w:hAnsi="Arial" w:cs="Arial"/>
        </w:rPr>
        <w:t>20</w:t>
      </w:r>
      <w:r w:rsidR="001C4182" w:rsidRPr="00940D84">
        <w:rPr>
          <w:rFonts w:ascii="Arial" w:hAnsi="Arial" w:cs="Arial"/>
        </w:rPr>
        <w:t xml:space="preserve"> am</w:t>
      </w:r>
      <w:r w:rsidR="001C4182" w:rsidRPr="00940D84">
        <w:rPr>
          <w:rFonts w:ascii="Arial" w:hAnsi="Arial" w:cs="Arial"/>
        </w:rPr>
        <w:tab/>
      </w:r>
      <w:r w:rsidR="00D46090">
        <w:rPr>
          <w:rFonts w:ascii="Arial" w:hAnsi="Arial" w:cs="Arial"/>
        </w:rPr>
        <w:t xml:space="preserve">Celebrating the Life and Contributions of Ken Locke </w:t>
      </w:r>
    </w:p>
    <w:p w14:paraId="5257E54B" w14:textId="77777777" w:rsidR="00A27FF0" w:rsidRDefault="00A27FF0" w:rsidP="001C4182">
      <w:pPr>
        <w:rPr>
          <w:rFonts w:ascii="Arial" w:hAnsi="Arial" w:cs="Arial"/>
        </w:rPr>
      </w:pPr>
    </w:p>
    <w:p w14:paraId="7AD57F5D" w14:textId="4F18C369" w:rsidR="00D46090" w:rsidRDefault="00A27FF0" w:rsidP="00A27FF0">
      <w:pPr>
        <w:rPr>
          <w:rFonts w:ascii="Arial" w:hAnsi="Arial" w:cs="Arial"/>
        </w:rPr>
      </w:pPr>
      <w:r>
        <w:rPr>
          <w:rFonts w:ascii="Arial" w:hAnsi="Arial" w:cs="Arial"/>
        </w:rPr>
        <w:t>9:</w:t>
      </w:r>
      <w:r w:rsidR="00D46090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</w:r>
      <w:r w:rsidR="00D46090">
        <w:rPr>
          <w:rFonts w:ascii="Arial" w:hAnsi="Arial" w:cs="Arial"/>
        </w:rPr>
        <w:t>BASWG Executive Committee Election</w:t>
      </w:r>
    </w:p>
    <w:p w14:paraId="459CBCDD" w14:textId="77777777" w:rsidR="00D46090" w:rsidRDefault="00D46090" w:rsidP="00A27FF0">
      <w:pPr>
        <w:rPr>
          <w:rFonts w:ascii="Arial" w:hAnsi="Arial" w:cs="Arial"/>
        </w:rPr>
      </w:pPr>
    </w:p>
    <w:p w14:paraId="7BDBCD91" w14:textId="77777777" w:rsidR="0020067A" w:rsidRDefault="00D46090" w:rsidP="002006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9:40 am </w:t>
      </w:r>
      <w:r>
        <w:rPr>
          <w:rFonts w:ascii="Arial" w:hAnsi="Arial" w:cs="Arial"/>
        </w:rPr>
        <w:tab/>
        <w:t>American Rescue Plan Funding Opportunities for MS4s</w:t>
      </w:r>
    </w:p>
    <w:p w14:paraId="164F7C2F" w14:textId="77777777" w:rsidR="0020067A" w:rsidRDefault="0020067A" w:rsidP="0020067A">
      <w:pPr>
        <w:rPr>
          <w:rFonts w:ascii="Arial" w:hAnsi="Arial" w:cs="Arial"/>
        </w:rPr>
      </w:pPr>
    </w:p>
    <w:p w14:paraId="40D6D0D3" w14:textId="2D84BE79" w:rsidR="0020067A" w:rsidRDefault="0020067A" w:rsidP="0020067A">
      <w:pPr>
        <w:rPr>
          <w:rFonts w:ascii="Arial" w:hAnsi="Arial" w:cs="Arial"/>
        </w:rPr>
      </w:pPr>
      <w:r w:rsidRPr="0020067A">
        <w:rPr>
          <w:rFonts w:ascii="Arial" w:hAnsi="Arial" w:cs="Arial"/>
        </w:rPr>
        <w:t xml:space="preserve">9:50 am </w:t>
      </w:r>
      <w:r>
        <w:rPr>
          <w:rFonts w:ascii="Arial" w:hAnsi="Arial" w:cs="Arial"/>
        </w:rPr>
        <w:tab/>
        <w:t xml:space="preserve">Review of Draft </w:t>
      </w:r>
      <w:r w:rsidRPr="0020067A">
        <w:rPr>
          <w:rFonts w:ascii="Arial" w:hAnsi="Arial" w:cs="Arial"/>
        </w:rPr>
        <w:t xml:space="preserve">2022-23 </w:t>
      </w:r>
      <w:r>
        <w:rPr>
          <w:rFonts w:ascii="Arial" w:hAnsi="Arial" w:cs="Arial"/>
        </w:rPr>
        <w:t>BASWG B</w:t>
      </w:r>
      <w:r w:rsidRPr="0020067A">
        <w:rPr>
          <w:rFonts w:ascii="Arial" w:hAnsi="Arial" w:cs="Arial"/>
        </w:rPr>
        <w:t>udget by</w:t>
      </w:r>
      <w:r>
        <w:rPr>
          <w:rFonts w:ascii="Arial" w:hAnsi="Arial" w:cs="Arial"/>
        </w:rPr>
        <w:t xml:space="preserve"> Executive Committee</w:t>
      </w:r>
    </w:p>
    <w:p w14:paraId="4AB4AF9F" w14:textId="77777777" w:rsidR="0020067A" w:rsidRDefault="0020067A" w:rsidP="00A27FF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0067A">
        <w:rPr>
          <w:rFonts w:ascii="Arial" w:hAnsi="Arial" w:cs="Arial"/>
          <w:sz w:val="24"/>
          <w:szCs w:val="24"/>
        </w:rPr>
        <w:t>Flat funded budget based on prior BASWG direction</w:t>
      </w:r>
    </w:p>
    <w:p w14:paraId="229C7062" w14:textId="44596BB1" w:rsidR="0020067A" w:rsidRPr="0020067A" w:rsidRDefault="0020067A" w:rsidP="00A27FF0">
      <w:pPr>
        <w:pStyle w:val="ListParagraph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20067A">
        <w:rPr>
          <w:rFonts w:ascii="Arial" w:hAnsi="Arial" w:cs="Arial"/>
          <w:color w:val="FF0000"/>
          <w:sz w:val="24"/>
          <w:szCs w:val="24"/>
        </w:rPr>
        <w:t>Pease send a designated MS4 representative to vote</w:t>
      </w:r>
    </w:p>
    <w:p w14:paraId="7E8C7F3C" w14:textId="45888D2A" w:rsidR="00D46090" w:rsidRDefault="00D46090" w:rsidP="00A27F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10:00 am </w:t>
      </w:r>
      <w:r>
        <w:rPr>
          <w:rFonts w:ascii="Arial" w:hAnsi="Arial" w:cs="Arial"/>
        </w:rPr>
        <w:tab/>
        <w:t xml:space="preserve">E&amp;O Planning </w:t>
      </w:r>
    </w:p>
    <w:p w14:paraId="3B1BDA4E" w14:textId="2E4E5090" w:rsidR="00D46090" w:rsidRPr="00D46090" w:rsidRDefault="00D46090" w:rsidP="00D4609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46090">
        <w:rPr>
          <w:rFonts w:ascii="Arial" w:hAnsi="Arial" w:cs="Arial"/>
          <w:sz w:val="24"/>
          <w:szCs w:val="24"/>
        </w:rPr>
        <w:t>Science Festival</w:t>
      </w:r>
    </w:p>
    <w:p w14:paraId="1C162139" w14:textId="77777777" w:rsidR="00736B9E" w:rsidRDefault="00736B9E" w:rsidP="00736B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Pulse update – ad campaigns etc.</w:t>
      </w:r>
    </w:p>
    <w:p w14:paraId="43187390" w14:textId="63BC6BAA" w:rsidR="00736B9E" w:rsidRPr="00736B9E" w:rsidRDefault="00736B9E" w:rsidP="00736B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Development of infographics</w:t>
      </w:r>
    </w:p>
    <w:p w14:paraId="18D4B07F" w14:textId="0E992434" w:rsidR="00D46090" w:rsidRPr="00D46090" w:rsidRDefault="00D46090" w:rsidP="00D4609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46090">
        <w:rPr>
          <w:rFonts w:ascii="Arial" w:hAnsi="Arial" w:cs="Arial"/>
          <w:sz w:val="24"/>
          <w:szCs w:val="24"/>
        </w:rPr>
        <w:t>Microplastics Opportunity</w:t>
      </w:r>
    </w:p>
    <w:p w14:paraId="5F25C8B1" w14:textId="12DD61F4" w:rsidR="00D46090" w:rsidRDefault="00D46090" w:rsidP="00D46090">
      <w:pPr>
        <w:rPr>
          <w:rFonts w:ascii="Arial" w:hAnsi="Arial" w:cs="Arial"/>
        </w:rPr>
      </w:pPr>
      <w:r>
        <w:rPr>
          <w:rFonts w:ascii="Arial" w:hAnsi="Arial" w:cs="Arial"/>
        </w:rPr>
        <w:t>10:50 am</w:t>
      </w:r>
      <w:r>
        <w:rPr>
          <w:rFonts w:ascii="Arial" w:hAnsi="Arial" w:cs="Arial"/>
        </w:rPr>
        <w:tab/>
        <w:t>Organizational Business</w:t>
      </w:r>
    </w:p>
    <w:p w14:paraId="3E8E3320" w14:textId="29834873" w:rsidR="00D46090" w:rsidRDefault="00D46090" w:rsidP="00D460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Approval of Minutes</w:t>
      </w:r>
    </w:p>
    <w:p w14:paraId="27025FAA" w14:textId="64025D3D" w:rsidR="00D46090" w:rsidRDefault="00D46090" w:rsidP="00D4609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Contracts, etc.</w:t>
      </w:r>
    </w:p>
    <w:p w14:paraId="1A4A62AC" w14:textId="28DE3D7A" w:rsidR="00E656B2" w:rsidRPr="00B67370" w:rsidRDefault="00D46090" w:rsidP="00E656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11:00 am </w:t>
      </w:r>
      <w:r>
        <w:rPr>
          <w:rFonts w:ascii="Arial" w:hAnsi="Arial" w:cs="Arial"/>
        </w:rPr>
        <w:tab/>
        <w:t>Meeting Ends</w:t>
      </w:r>
    </w:p>
    <w:sectPr w:rsidR="00E656B2" w:rsidRPr="00B67370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597C5" w14:textId="77777777" w:rsidR="00984D8E" w:rsidRDefault="00984D8E">
      <w:r>
        <w:separator/>
      </w:r>
    </w:p>
  </w:endnote>
  <w:endnote w:type="continuationSeparator" w:id="0">
    <w:p w14:paraId="78F880B1" w14:textId="77777777" w:rsidR="00984D8E" w:rsidRDefault="0098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176F1" w14:textId="77777777" w:rsidR="00984D8E" w:rsidRDefault="00984D8E">
      <w:r>
        <w:separator/>
      </w:r>
    </w:p>
  </w:footnote>
  <w:footnote w:type="continuationSeparator" w:id="0">
    <w:p w14:paraId="421AF6F6" w14:textId="77777777" w:rsidR="00984D8E" w:rsidRDefault="00984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47657"/>
    <w:rsid w:val="00067F9C"/>
    <w:rsid w:val="00091ED2"/>
    <w:rsid w:val="00095257"/>
    <w:rsid w:val="000D2E73"/>
    <w:rsid w:val="000E72E3"/>
    <w:rsid w:val="00137C71"/>
    <w:rsid w:val="00153640"/>
    <w:rsid w:val="001C4182"/>
    <w:rsid w:val="001E1538"/>
    <w:rsid w:val="0020067A"/>
    <w:rsid w:val="00202B6C"/>
    <w:rsid w:val="00235752"/>
    <w:rsid w:val="00247ADD"/>
    <w:rsid w:val="002728D1"/>
    <w:rsid w:val="0027455D"/>
    <w:rsid w:val="00286C3F"/>
    <w:rsid w:val="002916BB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5D3D7E"/>
    <w:rsid w:val="00616DBB"/>
    <w:rsid w:val="0063724F"/>
    <w:rsid w:val="006463FD"/>
    <w:rsid w:val="006922BB"/>
    <w:rsid w:val="006B6492"/>
    <w:rsid w:val="0072722E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A009F2"/>
    <w:rsid w:val="00A27FF0"/>
    <w:rsid w:val="00A664FD"/>
    <w:rsid w:val="00A81F0C"/>
    <w:rsid w:val="00AC3E16"/>
    <w:rsid w:val="00AD09EA"/>
    <w:rsid w:val="00B12983"/>
    <w:rsid w:val="00B17D06"/>
    <w:rsid w:val="00B5694F"/>
    <w:rsid w:val="00B67370"/>
    <w:rsid w:val="00B9705B"/>
    <w:rsid w:val="00BB320F"/>
    <w:rsid w:val="00BF10BB"/>
    <w:rsid w:val="00C31063"/>
    <w:rsid w:val="00C36B65"/>
    <w:rsid w:val="00C536BD"/>
    <w:rsid w:val="00C80D0C"/>
    <w:rsid w:val="00CB1019"/>
    <w:rsid w:val="00CD2EEE"/>
    <w:rsid w:val="00CD5C81"/>
    <w:rsid w:val="00CF5AA0"/>
    <w:rsid w:val="00D25985"/>
    <w:rsid w:val="00D46090"/>
    <w:rsid w:val="00D6354F"/>
    <w:rsid w:val="00D93040"/>
    <w:rsid w:val="00D9766E"/>
    <w:rsid w:val="00DF58A0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ine.zoom.us/j/87999272192?pwd=RHRCL2kvRUhYVGFwbGd4ZHRzbjBxU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2017-11-03T19:14:00Z</cp:lastPrinted>
  <dcterms:created xsi:type="dcterms:W3CDTF">2022-02-07T17:10:00Z</dcterms:created>
  <dcterms:modified xsi:type="dcterms:W3CDTF">2022-02-07T17:23:00Z</dcterms:modified>
</cp:coreProperties>
</file>