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21E7D" w14:textId="77777777" w:rsidR="009B798C" w:rsidRPr="00940D84" w:rsidRDefault="009B798C" w:rsidP="00E656B2">
      <w:pPr>
        <w:pStyle w:val="Title"/>
        <w:jc w:val="left"/>
        <w:rPr>
          <w:rFonts w:asciiTheme="majorHAnsi" w:hAnsiTheme="majorHAnsi" w:cs="Calibri"/>
        </w:rPr>
      </w:pPr>
    </w:p>
    <w:p w14:paraId="118C421D" w14:textId="4EDD8842" w:rsidR="00E656B2" w:rsidRPr="00B11FCE" w:rsidRDefault="00E656B2" w:rsidP="00E656B2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 xml:space="preserve">BASWG </w:t>
      </w:r>
      <w:r w:rsidR="00035F74">
        <w:rPr>
          <w:rFonts w:ascii="Arial" w:hAnsi="Arial" w:cs="Arial"/>
          <w:b/>
          <w:bCs/>
          <w:color w:val="002060"/>
        </w:rPr>
        <w:t xml:space="preserve">Monthly </w:t>
      </w:r>
      <w:r w:rsidRPr="00B11FCE">
        <w:rPr>
          <w:rFonts w:ascii="Arial" w:hAnsi="Arial" w:cs="Arial"/>
          <w:b/>
          <w:bCs/>
          <w:color w:val="002060"/>
        </w:rPr>
        <w:t>Meeting</w:t>
      </w:r>
    </w:p>
    <w:p w14:paraId="3E19512B" w14:textId="7EAFFB14" w:rsidR="000F56E1" w:rsidRDefault="00C32E94" w:rsidP="009E706C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August 10</w:t>
      </w:r>
      <w:r w:rsidR="001C4182" w:rsidRPr="00B11FCE">
        <w:rPr>
          <w:rFonts w:ascii="Arial" w:hAnsi="Arial" w:cs="Arial"/>
          <w:color w:val="222222"/>
        </w:rPr>
        <w:t>, 202</w:t>
      </w:r>
      <w:r w:rsidR="00B11FCE" w:rsidRPr="00B11FCE">
        <w:rPr>
          <w:rFonts w:ascii="Arial" w:hAnsi="Arial" w:cs="Arial"/>
          <w:color w:val="222222"/>
        </w:rPr>
        <w:t>3</w:t>
      </w:r>
    </w:p>
    <w:p w14:paraId="2E71F148" w14:textId="77777777" w:rsidR="00C32E94" w:rsidRDefault="00C32E94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9:00 – 11:00 am</w:t>
      </w:r>
    </w:p>
    <w:p w14:paraId="42483ECF" w14:textId="1DDFD16C" w:rsidR="00B11FCE" w:rsidRPr="00B11FCE" w:rsidRDefault="00035F74" w:rsidP="001C4182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Orono Town Office – Council Chambers</w:t>
      </w:r>
    </w:p>
    <w:p w14:paraId="340CAADA" w14:textId="5245CF48" w:rsidR="00035F74" w:rsidRDefault="00B11FCE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  <w:r w:rsidRPr="00B11FCE">
        <w:rPr>
          <w:rFonts w:ascii="Arial" w:hAnsi="Arial" w:cs="Arial"/>
          <w:color w:val="222222"/>
        </w:rPr>
        <w:t xml:space="preserve">Or </w:t>
      </w:r>
      <w:r w:rsidR="00202B6C" w:rsidRPr="00B11FCE">
        <w:rPr>
          <w:rFonts w:ascii="Arial" w:hAnsi="Arial" w:cs="Arial"/>
          <w:color w:val="222222"/>
        </w:rPr>
        <w:t>Via Zoom</w:t>
      </w:r>
      <w:r w:rsidR="00EB238A" w:rsidRPr="00B11FCE">
        <w:rPr>
          <w:rFonts w:ascii="Arial" w:hAnsi="Arial" w:cs="Arial"/>
          <w:color w:val="222222"/>
        </w:rPr>
        <w:t xml:space="preserve"> </w:t>
      </w:r>
      <w:r w:rsidR="00BF10BB" w:rsidRPr="00B11FCE">
        <w:rPr>
          <w:rFonts w:ascii="Arial" w:hAnsi="Arial" w:cs="Arial"/>
          <w:color w:val="222222"/>
        </w:rPr>
        <w:t>Link</w:t>
      </w:r>
    </w:p>
    <w:p w14:paraId="46C6989A" w14:textId="570BCEDE" w:rsidR="00035F74" w:rsidRPr="00035F74" w:rsidRDefault="00000000" w:rsidP="00035F74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  <w:shd w:val="clear" w:color="auto" w:fill="FFFFFF"/>
        </w:rPr>
      </w:pPr>
      <w:hyperlink r:id="rId7" w:history="1">
        <w:r w:rsidR="00035F74" w:rsidRPr="00E2161D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https://us06web.zoom.us/j/97396092251?pwd=N3ZyNTJ2QXVBZm9LeFd5WGlrcGFlQT09</w:t>
        </w:r>
      </w:hyperlink>
      <w:r w:rsidR="00035F74" w:rsidRPr="00E2161D">
        <w:rPr>
          <w:rFonts w:ascii="Arial" w:hAnsi="Arial" w:cs="Arial"/>
          <w:color w:val="222222"/>
          <w:sz w:val="22"/>
          <w:szCs w:val="22"/>
        </w:rPr>
        <w:t xml:space="preserve">; </w:t>
      </w:r>
      <w:r w:rsidR="00035F74">
        <w:rPr>
          <w:rFonts w:ascii="Arial" w:hAnsi="Arial" w:cs="Arial"/>
          <w:color w:val="222222"/>
          <w:sz w:val="22"/>
          <w:szCs w:val="22"/>
        </w:rPr>
        <w:t xml:space="preserve">Online Zoom </w:t>
      </w:r>
      <w:r w:rsidR="00035F74">
        <w:rPr>
          <w:rFonts w:ascii="Arial" w:hAnsi="Arial" w:cs="Arial"/>
          <w:color w:val="222222"/>
          <w:shd w:val="clear" w:color="auto" w:fill="FFFFFF"/>
        </w:rPr>
        <w:t>Meeting ID: 973 9609 2251</w:t>
      </w:r>
      <w:r w:rsidR="00035F74">
        <w:rPr>
          <w:rFonts w:ascii="Arial" w:hAnsi="Arial" w:cs="Arial"/>
          <w:color w:val="222222"/>
        </w:rPr>
        <w:t xml:space="preserve">; </w:t>
      </w:r>
      <w:r w:rsidR="00035F74">
        <w:rPr>
          <w:rFonts w:ascii="Arial" w:hAnsi="Arial" w:cs="Arial"/>
          <w:color w:val="222222"/>
          <w:shd w:val="clear" w:color="auto" w:fill="FFFFFF"/>
        </w:rPr>
        <w:t>Passcode: z3vE0x</w:t>
      </w:r>
    </w:p>
    <w:p w14:paraId="11998DD1" w14:textId="77777777" w:rsidR="00035F74" w:rsidRDefault="00035F74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color w:val="222222"/>
        </w:rPr>
      </w:pPr>
    </w:p>
    <w:p w14:paraId="7D3ABAAF" w14:textId="01B4D69A" w:rsidR="00E656B2" w:rsidRPr="00B11FCE" w:rsidRDefault="00E656B2" w:rsidP="00BF10BB">
      <w:pPr>
        <w:shd w:val="clear" w:color="auto" w:fill="FFFFFF"/>
        <w:spacing w:line="324" w:lineRule="atLeast"/>
        <w:jc w:val="center"/>
        <w:rPr>
          <w:rFonts w:ascii="Arial" w:hAnsi="Arial" w:cs="Arial"/>
          <w:b/>
          <w:bCs/>
          <w:color w:val="002060"/>
        </w:rPr>
      </w:pPr>
      <w:r w:rsidRPr="00B11FCE">
        <w:rPr>
          <w:rFonts w:ascii="Arial" w:hAnsi="Arial" w:cs="Arial"/>
          <w:b/>
          <w:bCs/>
          <w:color w:val="002060"/>
        </w:rPr>
        <w:t>AGENDA</w:t>
      </w:r>
    </w:p>
    <w:p w14:paraId="1DCBA05C" w14:textId="77777777" w:rsidR="000F56E1" w:rsidRDefault="000F56E1" w:rsidP="001C4182">
      <w:pPr>
        <w:rPr>
          <w:rFonts w:ascii="Arial" w:hAnsi="Arial" w:cs="Arial"/>
        </w:rPr>
      </w:pPr>
    </w:p>
    <w:p w14:paraId="664E076E" w14:textId="510A0198" w:rsidR="001C4182" w:rsidRPr="00035F74" w:rsidRDefault="001C4182" w:rsidP="00C32E94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C32E94">
        <w:rPr>
          <w:rFonts w:ascii="Arial" w:hAnsi="Arial" w:cs="Arial"/>
        </w:rPr>
        <w:t>0</w:t>
      </w:r>
      <w:r w:rsidR="000F56E1">
        <w:rPr>
          <w:rFonts w:ascii="Arial" w:hAnsi="Arial" w:cs="Arial"/>
        </w:rPr>
        <w:t>0</w:t>
      </w:r>
      <w:r w:rsidRPr="00035F74">
        <w:rPr>
          <w:rFonts w:ascii="Arial" w:hAnsi="Arial" w:cs="Arial"/>
        </w:rPr>
        <w:t xml:space="preserve"> am </w:t>
      </w:r>
      <w:r w:rsidRPr="00035F74">
        <w:rPr>
          <w:rFonts w:ascii="Arial" w:hAnsi="Arial" w:cs="Arial"/>
        </w:rPr>
        <w:tab/>
        <w:t>Welcome, Agenda Review and Introductions</w:t>
      </w:r>
      <w:r w:rsidR="00D71AE0">
        <w:rPr>
          <w:rFonts w:ascii="Arial" w:hAnsi="Arial" w:cs="Arial"/>
        </w:rPr>
        <w:t xml:space="preserve"> (Rich May)</w:t>
      </w:r>
    </w:p>
    <w:p w14:paraId="79957D37" w14:textId="77777777" w:rsidR="001C4182" w:rsidRPr="00035F74" w:rsidRDefault="001C4182" w:rsidP="001C4182">
      <w:pPr>
        <w:rPr>
          <w:rFonts w:ascii="Arial" w:hAnsi="Arial" w:cs="Arial"/>
        </w:rPr>
      </w:pPr>
    </w:p>
    <w:p w14:paraId="0DB81B51" w14:textId="0C373133" w:rsidR="00C32E94" w:rsidRDefault="001C4182" w:rsidP="00035F74">
      <w:pPr>
        <w:rPr>
          <w:rFonts w:ascii="Arial" w:hAnsi="Arial" w:cs="Arial"/>
        </w:rPr>
      </w:pPr>
      <w:r w:rsidRPr="00035F74">
        <w:rPr>
          <w:rFonts w:ascii="Arial" w:hAnsi="Arial" w:cs="Arial"/>
        </w:rPr>
        <w:t>9:</w:t>
      </w:r>
      <w:r w:rsidR="004C59EB">
        <w:rPr>
          <w:rFonts w:ascii="Arial" w:hAnsi="Arial" w:cs="Arial"/>
        </w:rPr>
        <w:t>0</w:t>
      </w:r>
      <w:r w:rsidR="000F56E1">
        <w:rPr>
          <w:rFonts w:ascii="Arial" w:hAnsi="Arial" w:cs="Arial"/>
        </w:rPr>
        <w:t>5</w:t>
      </w:r>
      <w:r w:rsidRPr="00035F74">
        <w:rPr>
          <w:rFonts w:ascii="Arial" w:hAnsi="Arial" w:cs="Arial"/>
        </w:rPr>
        <w:t xml:space="preserve"> am</w:t>
      </w:r>
      <w:r w:rsidRPr="00035F74">
        <w:rPr>
          <w:rFonts w:ascii="Arial" w:hAnsi="Arial" w:cs="Arial"/>
        </w:rPr>
        <w:tab/>
      </w:r>
      <w:r w:rsidR="00C32E94">
        <w:rPr>
          <w:rFonts w:ascii="Arial" w:hAnsi="Arial" w:cs="Arial"/>
        </w:rPr>
        <w:t xml:space="preserve">DEP </w:t>
      </w:r>
      <w:r w:rsidR="00035F74" w:rsidRPr="00035F74">
        <w:rPr>
          <w:rFonts w:ascii="Arial" w:hAnsi="Arial" w:cs="Arial"/>
        </w:rPr>
        <w:t>Updates</w:t>
      </w:r>
    </w:p>
    <w:p w14:paraId="23FD49EC" w14:textId="54CAC48A" w:rsidR="004C59EB" w:rsidRDefault="004C59EB" w:rsidP="004C59EB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Annual reporting (no DEP template; options for MS4s)</w:t>
      </w:r>
    </w:p>
    <w:p w14:paraId="0C3002EB" w14:textId="5C19BB3D" w:rsidR="00C32E94" w:rsidRPr="004C59EB" w:rsidRDefault="004C59EB" w:rsidP="00A27FF0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>
        <w:rPr>
          <w:rFonts w:ascii="Arial" w:hAnsi="Arial" w:cs="Arial"/>
        </w:rPr>
        <w:t>Chapter 500 update and discussion (</w:t>
      </w:r>
      <w:proofErr w:type="spellStart"/>
      <w:r>
        <w:rPr>
          <w:rFonts w:ascii="Arial" w:hAnsi="Arial" w:cs="Arial"/>
        </w:rPr>
        <w:t>Kerem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Gungor</w:t>
      </w:r>
      <w:proofErr w:type="spellEnd"/>
      <w:r>
        <w:rPr>
          <w:rFonts w:ascii="Arial" w:hAnsi="Arial" w:cs="Arial"/>
        </w:rPr>
        <w:t xml:space="preserve"> invited)</w:t>
      </w:r>
    </w:p>
    <w:p w14:paraId="6123718A" w14:textId="38D49621" w:rsidR="004E244A" w:rsidRDefault="004C59EB" w:rsidP="00A27FF0">
      <w:pPr>
        <w:rPr>
          <w:rFonts w:ascii="Arial" w:hAnsi="Arial" w:cs="Arial"/>
        </w:rPr>
      </w:pPr>
      <w:r>
        <w:rPr>
          <w:rFonts w:ascii="Arial" w:hAnsi="Arial" w:cs="Arial"/>
        </w:rPr>
        <w:t>9:</w:t>
      </w:r>
      <w:r w:rsidR="004E244A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a</w:t>
      </w:r>
      <w:r w:rsidR="00C32E94">
        <w:rPr>
          <w:rFonts w:ascii="Arial" w:hAnsi="Arial" w:cs="Arial"/>
        </w:rPr>
        <w:t>m</w:t>
      </w:r>
      <w:r w:rsidR="00C32E94">
        <w:rPr>
          <w:rFonts w:ascii="Arial" w:hAnsi="Arial" w:cs="Arial"/>
        </w:rPr>
        <w:tab/>
      </w:r>
      <w:r w:rsidR="004E244A">
        <w:rPr>
          <w:rFonts w:ascii="Arial" w:hAnsi="Arial" w:cs="Arial"/>
        </w:rPr>
        <w:t>Draft PY1 BASWG Annual Report Review</w:t>
      </w:r>
    </w:p>
    <w:p w14:paraId="316E0651" w14:textId="77777777" w:rsidR="004E244A" w:rsidRDefault="004E244A" w:rsidP="00A27FF0">
      <w:pPr>
        <w:rPr>
          <w:rFonts w:ascii="Arial" w:hAnsi="Arial" w:cs="Arial"/>
        </w:rPr>
      </w:pPr>
    </w:p>
    <w:p w14:paraId="6CED7191" w14:textId="0A6C0A4D" w:rsidR="000F56E1" w:rsidRDefault="004E244A" w:rsidP="00A27F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9:35 am </w:t>
      </w:r>
      <w:r>
        <w:rPr>
          <w:rFonts w:ascii="Arial" w:hAnsi="Arial" w:cs="Arial"/>
        </w:rPr>
        <w:tab/>
      </w:r>
      <w:r w:rsidR="000F56E1">
        <w:rPr>
          <w:rFonts w:ascii="Arial" w:hAnsi="Arial" w:cs="Arial"/>
        </w:rPr>
        <w:t>Education and Outreach</w:t>
      </w:r>
    </w:p>
    <w:p w14:paraId="5974DAC1" w14:textId="6DA549D3" w:rsidR="000F56E1" w:rsidRDefault="00C32E94" w:rsidP="000F56E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C32E94">
        <w:rPr>
          <w:rFonts w:ascii="Arial" w:hAnsi="Arial" w:cs="Arial"/>
          <w:sz w:val="24"/>
          <w:szCs w:val="24"/>
        </w:rPr>
        <w:t>Pulse updates</w:t>
      </w:r>
      <w:r>
        <w:rPr>
          <w:rFonts w:ascii="Arial" w:hAnsi="Arial" w:cs="Arial"/>
          <w:sz w:val="24"/>
          <w:szCs w:val="24"/>
        </w:rPr>
        <w:t xml:space="preserve"> (Pulse Staff)</w:t>
      </w:r>
    </w:p>
    <w:p w14:paraId="3EB4E281" w14:textId="64D62F61" w:rsidR="00C32E94" w:rsidRPr="00C32E94" w:rsidRDefault="00C32E94" w:rsidP="000F56E1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Potential marketing partnerships (Rich May)</w:t>
      </w:r>
    </w:p>
    <w:p w14:paraId="0A80FFB3" w14:textId="122F3D89" w:rsidR="00C32E94" w:rsidRDefault="004C59EB" w:rsidP="00C32E94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Review of spring compliance activities and discussion about what to keep for next year or any suggested </w:t>
      </w:r>
      <w:proofErr w:type="gramStart"/>
      <w:r>
        <w:rPr>
          <w:rFonts w:ascii="Arial" w:hAnsi="Arial" w:cs="Arial"/>
          <w:sz w:val="24"/>
          <w:szCs w:val="24"/>
        </w:rPr>
        <w:t>changes</w:t>
      </w:r>
      <w:proofErr w:type="gramEnd"/>
    </w:p>
    <w:p w14:paraId="1C609CFE" w14:textId="0FD37819" w:rsidR="004C59EB" w:rsidRPr="004C59EB" w:rsidRDefault="004C59EB" w:rsidP="004C59EB">
      <w:pPr>
        <w:pStyle w:val="ListParagraph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Updating education pages on website (Pulse Staff)</w:t>
      </w:r>
    </w:p>
    <w:p w14:paraId="4C014A00" w14:textId="4EE23944" w:rsidR="000F56E1" w:rsidRDefault="000F56E1" w:rsidP="00A27FF0">
      <w:pPr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4C59EB">
        <w:rPr>
          <w:rFonts w:ascii="Arial" w:hAnsi="Arial" w:cs="Arial"/>
        </w:rPr>
        <w:t>0:</w:t>
      </w:r>
      <w:r w:rsidR="004E244A">
        <w:rPr>
          <w:rFonts w:ascii="Arial" w:hAnsi="Arial" w:cs="Arial"/>
        </w:rPr>
        <w:t>00</w:t>
      </w:r>
      <w:r>
        <w:rPr>
          <w:rFonts w:ascii="Arial" w:hAnsi="Arial" w:cs="Arial"/>
        </w:rPr>
        <w:t xml:space="preserve"> am </w:t>
      </w:r>
      <w:r>
        <w:rPr>
          <w:rFonts w:ascii="Arial" w:hAnsi="Arial" w:cs="Arial"/>
        </w:rPr>
        <w:tab/>
      </w:r>
      <w:r w:rsidR="00C32E94">
        <w:rPr>
          <w:rFonts w:ascii="Arial" w:hAnsi="Arial" w:cs="Arial"/>
        </w:rPr>
        <w:t xml:space="preserve"> Maine Discovery Museum Update and Discussion</w:t>
      </w:r>
    </w:p>
    <w:p w14:paraId="14CB79E8" w14:textId="168F9B97" w:rsidR="004C59EB" w:rsidRDefault="004C59EB" w:rsidP="004C59E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Current exhibit plans and progress</w:t>
      </w:r>
    </w:p>
    <w:p w14:paraId="17741B98" w14:textId="039E76AE" w:rsidR="004C59EB" w:rsidRDefault="004C59EB" w:rsidP="004C59E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Opportunities for additional messaging (e.g., window decals)</w:t>
      </w:r>
    </w:p>
    <w:p w14:paraId="64B4F3E2" w14:textId="6CF88321" w:rsidR="004C59EB" w:rsidRPr="004C59EB" w:rsidRDefault="004C59EB" w:rsidP="004C59EB">
      <w:pPr>
        <w:pStyle w:val="ListParagraph"/>
        <w:numPr>
          <w:ilvl w:val="0"/>
          <w:numId w:val="14"/>
        </w:numPr>
        <w:rPr>
          <w:rFonts w:ascii="Arial" w:hAnsi="Arial" w:cs="Arial"/>
        </w:rPr>
      </w:pPr>
      <w:r>
        <w:rPr>
          <w:rFonts w:ascii="Arial" w:hAnsi="Arial" w:cs="Arial"/>
        </w:rPr>
        <w:t>Question for discussion – does BASWG want to meet at the museum in October?  If so, plan coordination.</w:t>
      </w:r>
    </w:p>
    <w:p w14:paraId="0277EE55" w14:textId="5B7BC8F7" w:rsidR="00B95DBF" w:rsidRDefault="00C32E94" w:rsidP="00A27FF0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4E244A">
        <w:rPr>
          <w:rFonts w:ascii="Arial" w:hAnsi="Arial" w:cs="Arial"/>
        </w:rPr>
        <w:t>2</w:t>
      </w:r>
      <w:r w:rsidR="004C59EB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am</w:t>
      </w:r>
      <w:r>
        <w:rPr>
          <w:rFonts w:ascii="Arial" w:hAnsi="Arial" w:cs="Arial"/>
        </w:rPr>
        <w:tab/>
        <w:t>Review of training needs for PY2</w:t>
      </w:r>
    </w:p>
    <w:p w14:paraId="42C67FAA" w14:textId="77777777" w:rsidR="000F56E1" w:rsidRDefault="000F56E1" w:rsidP="00D71AE0">
      <w:pPr>
        <w:rPr>
          <w:rFonts w:ascii="Arial" w:hAnsi="Arial" w:cs="Arial"/>
        </w:rPr>
      </w:pPr>
    </w:p>
    <w:p w14:paraId="5F25C8B1" w14:textId="5DC77064" w:rsidR="00D46090" w:rsidRPr="00D71AE0" w:rsidRDefault="000F56E1" w:rsidP="00D71AE0">
      <w:pPr>
        <w:rPr>
          <w:rFonts w:ascii="Arial" w:hAnsi="Arial" w:cs="Arial"/>
        </w:rPr>
      </w:pPr>
      <w:r>
        <w:rPr>
          <w:rFonts w:ascii="Arial" w:hAnsi="Arial" w:cs="Arial"/>
        </w:rPr>
        <w:t>10:</w:t>
      </w:r>
      <w:r w:rsidR="004E244A">
        <w:rPr>
          <w:rFonts w:ascii="Arial" w:hAnsi="Arial" w:cs="Arial"/>
        </w:rPr>
        <w:t>30</w:t>
      </w:r>
      <w:r w:rsidR="00D46090" w:rsidRPr="00D71AE0">
        <w:rPr>
          <w:rFonts w:ascii="Arial" w:hAnsi="Arial" w:cs="Arial"/>
        </w:rPr>
        <w:t xml:space="preserve"> am</w:t>
      </w:r>
      <w:r w:rsidR="00D46090" w:rsidRPr="00D71AE0">
        <w:rPr>
          <w:rFonts w:ascii="Arial" w:hAnsi="Arial" w:cs="Arial"/>
        </w:rPr>
        <w:tab/>
        <w:t>Organizational Business</w:t>
      </w:r>
      <w:r w:rsidR="00D71AE0">
        <w:rPr>
          <w:rFonts w:ascii="Arial" w:hAnsi="Arial" w:cs="Arial"/>
        </w:rPr>
        <w:t xml:space="preserve"> </w:t>
      </w:r>
    </w:p>
    <w:p w14:paraId="3E8E3320" w14:textId="2D070407" w:rsidR="00D46090" w:rsidRPr="00035F74" w:rsidRDefault="00D46090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Approval of Minutes</w:t>
      </w:r>
      <w:r w:rsidR="00D71AE0">
        <w:rPr>
          <w:rFonts w:ascii="Arial" w:hAnsi="Arial" w:cs="Arial"/>
          <w:sz w:val="24"/>
          <w:szCs w:val="24"/>
        </w:rPr>
        <w:t xml:space="preserve"> (Rich May)</w:t>
      </w:r>
    </w:p>
    <w:p w14:paraId="1B906204" w14:textId="67095B18" w:rsidR="004B34D9" w:rsidRPr="00035F74" w:rsidRDefault="004B34D9" w:rsidP="004B34D9">
      <w:pPr>
        <w:pStyle w:val="ListParagraph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035F74">
        <w:rPr>
          <w:rFonts w:ascii="Arial" w:hAnsi="Arial" w:cs="Arial"/>
          <w:sz w:val="24"/>
          <w:szCs w:val="24"/>
        </w:rPr>
        <w:t>Budget update</w:t>
      </w:r>
      <w:r w:rsidR="00D71AE0">
        <w:rPr>
          <w:rFonts w:ascii="Arial" w:hAnsi="Arial" w:cs="Arial"/>
          <w:sz w:val="24"/>
          <w:szCs w:val="24"/>
        </w:rPr>
        <w:t xml:space="preserve"> (Brian </w:t>
      </w:r>
      <w:proofErr w:type="spellStart"/>
      <w:r w:rsidR="00D71AE0">
        <w:rPr>
          <w:rFonts w:ascii="Arial" w:hAnsi="Arial" w:cs="Arial"/>
          <w:sz w:val="24"/>
          <w:szCs w:val="24"/>
        </w:rPr>
        <w:t>Bernosky</w:t>
      </w:r>
      <w:proofErr w:type="spellEnd"/>
      <w:r w:rsidR="00D71AE0">
        <w:rPr>
          <w:rFonts w:ascii="Arial" w:hAnsi="Arial" w:cs="Arial"/>
          <w:sz w:val="24"/>
          <w:szCs w:val="24"/>
        </w:rPr>
        <w:t>)</w:t>
      </w:r>
    </w:p>
    <w:p w14:paraId="2E25405C" w14:textId="6ECEF94D" w:rsidR="00D71AE0" w:rsidRPr="003400AC" w:rsidRDefault="00D46090" w:rsidP="00E656B2">
      <w:pPr>
        <w:rPr>
          <w:rFonts w:ascii="Arial" w:hAnsi="Arial" w:cs="Arial"/>
          <w:i/>
          <w:iCs/>
        </w:rPr>
      </w:pPr>
      <w:r w:rsidRPr="00035F74">
        <w:rPr>
          <w:rFonts w:ascii="Arial" w:hAnsi="Arial" w:cs="Arial"/>
        </w:rPr>
        <w:t xml:space="preserve">11:00 am </w:t>
      </w:r>
      <w:r w:rsidRPr="00035F74">
        <w:rPr>
          <w:rFonts w:ascii="Arial" w:hAnsi="Arial" w:cs="Arial"/>
        </w:rPr>
        <w:tab/>
      </w:r>
      <w:r w:rsidR="000F56E1">
        <w:rPr>
          <w:rFonts w:ascii="Arial" w:hAnsi="Arial" w:cs="Arial"/>
        </w:rPr>
        <w:t>Meeting ends</w:t>
      </w:r>
      <w:r w:rsidR="00D71AE0">
        <w:rPr>
          <w:rFonts w:ascii="Arial" w:hAnsi="Arial" w:cs="Arial"/>
        </w:rPr>
        <w:tab/>
      </w:r>
      <w:r w:rsidR="00D71AE0">
        <w:rPr>
          <w:rFonts w:ascii="Arial" w:hAnsi="Arial" w:cs="Arial"/>
        </w:rPr>
        <w:tab/>
      </w:r>
      <w:r w:rsidR="00D71AE0">
        <w:rPr>
          <w:rFonts w:ascii="Arial" w:hAnsi="Arial" w:cs="Arial"/>
        </w:rPr>
        <w:tab/>
      </w:r>
    </w:p>
    <w:sectPr w:rsidR="00D71AE0" w:rsidRPr="003400AC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C691DB" w14:textId="77777777" w:rsidR="003C2DF9" w:rsidRDefault="003C2DF9">
      <w:r>
        <w:separator/>
      </w:r>
    </w:p>
  </w:endnote>
  <w:endnote w:type="continuationSeparator" w:id="0">
    <w:p w14:paraId="65811DFE" w14:textId="77777777" w:rsidR="003C2DF9" w:rsidRDefault="003C2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06E8D" w14:textId="77777777"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9E2BD" w14:textId="77777777" w:rsidR="003C2DF9" w:rsidRDefault="003C2DF9">
      <w:r>
        <w:separator/>
      </w:r>
    </w:p>
  </w:footnote>
  <w:footnote w:type="continuationSeparator" w:id="0">
    <w:p w14:paraId="3F6CCA6C" w14:textId="77777777" w:rsidR="003C2DF9" w:rsidRDefault="003C2D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1A17" w14:textId="77777777"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D179463" wp14:editId="6CA47779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504617"/>
    <w:multiLevelType w:val="hybridMultilevel"/>
    <w:tmpl w:val="604A7B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29B6E50"/>
    <w:multiLevelType w:val="hybridMultilevel"/>
    <w:tmpl w:val="682856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B147A7"/>
    <w:multiLevelType w:val="hybridMultilevel"/>
    <w:tmpl w:val="27B221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1CD66F14"/>
    <w:multiLevelType w:val="hybridMultilevel"/>
    <w:tmpl w:val="29C2696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AD67D99"/>
    <w:multiLevelType w:val="hybridMultilevel"/>
    <w:tmpl w:val="47B077E2"/>
    <w:lvl w:ilvl="0" w:tplc="5B24E678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FE81BA4"/>
    <w:multiLevelType w:val="hybridMultilevel"/>
    <w:tmpl w:val="4D1C8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46491579"/>
    <w:multiLevelType w:val="hybridMultilevel"/>
    <w:tmpl w:val="14A8DD8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20968BA"/>
    <w:multiLevelType w:val="hybridMultilevel"/>
    <w:tmpl w:val="DD5CB0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58822F31"/>
    <w:multiLevelType w:val="hybridMultilevel"/>
    <w:tmpl w:val="695EB5D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641534EB"/>
    <w:multiLevelType w:val="hybridMultilevel"/>
    <w:tmpl w:val="BC522B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67CD738E"/>
    <w:multiLevelType w:val="hybridMultilevel"/>
    <w:tmpl w:val="A9A492F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6BA02CE8"/>
    <w:multiLevelType w:val="hybridMultilevel"/>
    <w:tmpl w:val="82F2084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98A7C5C"/>
    <w:multiLevelType w:val="hybridMultilevel"/>
    <w:tmpl w:val="752CB78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7D306E44"/>
    <w:multiLevelType w:val="hybridMultilevel"/>
    <w:tmpl w:val="F314D8A6"/>
    <w:lvl w:ilvl="0" w:tplc="1D44016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EFF45E0"/>
    <w:multiLevelType w:val="hybridMultilevel"/>
    <w:tmpl w:val="2B826518"/>
    <w:lvl w:ilvl="0" w:tplc="AAAE765C"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538012207">
    <w:abstractNumId w:val="7"/>
  </w:num>
  <w:num w:numId="2" w16cid:durableId="1453092071">
    <w:abstractNumId w:val="8"/>
  </w:num>
  <w:num w:numId="3" w16cid:durableId="1119690116">
    <w:abstractNumId w:val="12"/>
  </w:num>
  <w:num w:numId="4" w16cid:durableId="1364987658">
    <w:abstractNumId w:val="4"/>
  </w:num>
  <w:num w:numId="5" w16cid:durableId="1695613132">
    <w:abstractNumId w:val="13"/>
  </w:num>
  <w:num w:numId="6" w16cid:durableId="854423310">
    <w:abstractNumId w:val="5"/>
  </w:num>
  <w:num w:numId="7" w16cid:durableId="984092585">
    <w:abstractNumId w:val="10"/>
  </w:num>
  <w:num w:numId="8" w16cid:durableId="889801946">
    <w:abstractNumId w:val="3"/>
  </w:num>
  <w:num w:numId="9" w16cid:durableId="846408691">
    <w:abstractNumId w:val="14"/>
  </w:num>
  <w:num w:numId="10" w16cid:durableId="722172501">
    <w:abstractNumId w:val="0"/>
  </w:num>
  <w:num w:numId="11" w16cid:durableId="614601367">
    <w:abstractNumId w:val="9"/>
  </w:num>
  <w:num w:numId="12" w16cid:durableId="1739593061">
    <w:abstractNumId w:val="11"/>
  </w:num>
  <w:num w:numId="13" w16cid:durableId="969437278">
    <w:abstractNumId w:val="2"/>
  </w:num>
  <w:num w:numId="14" w16cid:durableId="199976586">
    <w:abstractNumId w:val="1"/>
  </w:num>
  <w:num w:numId="15" w16cid:durableId="1392386711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1F0C"/>
    <w:rsid w:val="00031B20"/>
    <w:rsid w:val="00034AE7"/>
    <w:rsid w:val="00035F74"/>
    <w:rsid w:val="00047657"/>
    <w:rsid w:val="00067F9C"/>
    <w:rsid w:val="00073720"/>
    <w:rsid w:val="00091ED2"/>
    <w:rsid w:val="00095257"/>
    <w:rsid w:val="00096B6C"/>
    <w:rsid w:val="000D2E73"/>
    <w:rsid w:val="000E72E3"/>
    <w:rsid w:val="000F56E1"/>
    <w:rsid w:val="00137C71"/>
    <w:rsid w:val="00153640"/>
    <w:rsid w:val="001C4182"/>
    <w:rsid w:val="001D0DBE"/>
    <w:rsid w:val="001E1538"/>
    <w:rsid w:val="0020067A"/>
    <w:rsid w:val="00202B6C"/>
    <w:rsid w:val="00235752"/>
    <w:rsid w:val="00247ADD"/>
    <w:rsid w:val="002728D1"/>
    <w:rsid w:val="0027455D"/>
    <w:rsid w:val="00286C3F"/>
    <w:rsid w:val="002916BB"/>
    <w:rsid w:val="002D398B"/>
    <w:rsid w:val="003400AC"/>
    <w:rsid w:val="00344EA7"/>
    <w:rsid w:val="0036084D"/>
    <w:rsid w:val="00362FAA"/>
    <w:rsid w:val="0037418F"/>
    <w:rsid w:val="00387A9A"/>
    <w:rsid w:val="0039145E"/>
    <w:rsid w:val="003A2DBD"/>
    <w:rsid w:val="003B20CF"/>
    <w:rsid w:val="003C12A5"/>
    <w:rsid w:val="003C2DF9"/>
    <w:rsid w:val="003C382B"/>
    <w:rsid w:val="004321EA"/>
    <w:rsid w:val="00445F1E"/>
    <w:rsid w:val="00451C73"/>
    <w:rsid w:val="004B34D9"/>
    <w:rsid w:val="004C59EB"/>
    <w:rsid w:val="004D3D60"/>
    <w:rsid w:val="004E244A"/>
    <w:rsid w:val="004F5DDE"/>
    <w:rsid w:val="00514ECC"/>
    <w:rsid w:val="00515B75"/>
    <w:rsid w:val="00522894"/>
    <w:rsid w:val="00536A6E"/>
    <w:rsid w:val="005502C1"/>
    <w:rsid w:val="005574FB"/>
    <w:rsid w:val="00570DCC"/>
    <w:rsid w:val="00575947"/>
    <w:rsid w:val="0059331C"/>
    <w:rsid w:val="005A2DDF"/>
    <w:rsid w:val="005D1E6E"/>
    <w:rsid w:val="005D3D7E"/>
    <w:rsid w:val="00616DBB"/>
    <w:rsid w:val="0063724F"/>
    <w:rsid w:val="006463FD"/>
    <w:rsid w:val="006922BB"/>
    <w:rsid w:val="006B6492"/>
    <w:rsid w:val="007134D5"/>
    <w:rsid w:val="0072722E"/>
    <w:rsid w:val="00730B89"/>
    <w:rsid w:val="00736B9E"/>
    <w:rsid w:val="0074271E"/>
    <w:rsid w:val="00761B88"/>
    <w:rsid w:val="007A4EB4"/>
    <w:rsid w:val="007B2024"/>
    <w:rsid w:val="007B4611"/>
    <w:rsid w:val="007F03AD"/>
    <w:rsid w:val="007F1C85"/>
    <w:rsid w:val="00823D9E"/>
    <w:rsid w:val="0085706C"/>
    <w:rsid w:val="008623F8"/>
    <w:rsid w:val="00866E0B"/>
    <w:rsid w:val="00867305"/>
    <w:rsid w:val="008D4FC6"/>
    <w:rsid w:val="009210B4"/>
    <w:rsid w:val="0092513B"/>
    <w:rsid w:val="00932420"/>
    <w:rsid w:val="00940D84"/>
    <w:rsid w:val="00984D8E"/>
    <w:rsid w:val="009B36B6"/>
    <w:rsid w:val="009B798C"/>
    <w:rsid w:val="009C344E"/>
    <w:rsid w:val="009D04DC"/>
    <w:rsid w:val="009E4E7F"/>
    <w:rsid w:val="009E706C"/>
    <w:rsid w:val="00A009F2"/>
    <w:rsid w:val="00A27FF0"/>
    <w:rsid w:val="00A33B47"/>
    <w:rsid w:val="00A548F0"/>
    <w:rsid w:val="00A664FD"/>
    <w:rsid w:val="00A81F0C"/>
    <w:rsid w:val="00AC3E16"/>
    <w:rsid w:val="00AD09EA"/>
    <w:rsid w:val="00B11FCE"/>
    <w:rsid w:val="00B12983"/>
    <w:rsid w:val="00B17D06"/>
    <w:rsid w:val="00B5694F"/>
    <w:rsid w:val="00B67370"/>
    <w:rsid w:val="00B95DBF"/>
    <w:rsid w:val="00B9705B"/>
    <w:rsid w:val="00BB320F"/>
    <w:rsid w:val="00BF10BB"/>
    <w:rsid w:val="00C10B29"/>
    <w:rsid w:val="00C30E10"/>
    <w:rsid w:val="00C31063"/>
    <w:rsid w:val="00C32E94"/>
    <w:rsid w:val="00C36B65"/>
    <w:rsid w:val="00C536BD"/>
    <w:rsid w:val="00C80D0C"/>
    <w:rsid w:val="00CB1019"/>
    <w:rsid w:val="00CD2EEE"/>
    <w:rsid w:val="00CD5C81"/>
    <w:rsid w:val="00CF5AA0"/>
    <w:rsid w:val="00D020D2"/>
    <w:rsid w:val="00D25985"/>
    <w:rsid w:val="00D46090"/>
    <w:rsid w:val="00D6354F"/>
    <w:rsid w:val="00D71AE0"/>
    <w:rsid w:val="00D93040"/>
    <w:rsid w:val="00D9766E"/>
    <w:rsid w:val="00DF58A0"/>
    <w:rsid w:val="00E00449"/>
    <w:rsid w:val="00E0598A"/>
    <w:rsid w:val="00E060DA"/>
    <w:rsid w:val="00E34B7F"/>
    <w:rsid w:val="00E653E9"/>
    <w:rsid w:val="00E656B2"/>
    <w:rsid w:val="00EB238A"/>
    <w:rsid w:val="00F02DEA"/>
    <w:rsid w:val="00F439E4"/>
    <w:rsid w:val="00F50B07"/>
    <w:rsid w:val="00F7736F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9ED456"/>
  <w15:docId w15:val="{21DDB5F2-0A8F-4A37-B6C1-7CEC19135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B238A"/>
    <w:pPr>
      <w:spacing w:before="100" w:beforeAutospacing="1" w:after="100" w:afterAutospacing="1"/>
    </w:pPr>
  </w:style>
  <w:style w:type="character" w:styleId="UnresolvedMention">
    <w:name w:val="Unresolved Mention"/>
    <w:basedOn w:val="DefaultParagraphFont"/>
    <w:uiPriority w:val="99"/>
    <w:semiHidden/>
    <w:unhideWhenUsed/>
    <w:rsid w:val="00BF1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us06web.zoom.us/j/97396092251?pwd=N3ZyNTJ2QXVBZm9LeFd5WGlrcGFlQT0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19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Brenda Zollitsch</cp:lastModifiedBy>
  <cp:revision>4</cp:revision>
  <cp:lastPrinted>2023-06-08T01:13:00Z</cp:lastPrinted>
  <dcterms:created xsi:type="dcterms:W3CDTF">2023-08-04T00:41:00Z</dcterms:created>
  <dcterms:modified xsi:type="dcterms:W3CDTF">2023-08-04T00:59:00Z</dcterms:modified>
</cp:coreProperties>
</file>