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21E7D" w14:textId="77777777" w:rsidR="009B798C" w:rsidRPr="00940D84" w:rsidRDefault="009B798C" w:rsidP="00E656B2">
      <w:pPr>
        <w:pStyle w:val="Title"/>
        <w:jc w:val="left"/>
        <w:rPr>
          <w:rFonts w:asciiTheme="majorHAnsi" w:hAnsiTheme="majorHAnsi" w:cs="Calibri"/>
        </w:rPr>
      </w:pPr>
    </w:p>
    <w:p w14:paraId="118C421D" w14:textId="4EDD8842" w:rsidR="00E656B2" w:rsidRPr="00B11FCE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B11FCE">
        <w:rPr>
          <w:rFonts w:ascii="Arial" w:hAnsi="Arial" w:cs="Arial"/>
          <w:b/>
          <w:bCs/>
          <w:color w:val="002060"/>
        </w:rPr>
        <w:t xml:space="preserve">BASWG </w:t>
      </w:r>
      <w:r w:rsidR="00035F74">
        <w:rPr>
          <w:rFonts w:ascii="Arial" w:hAnsi="Arial" w:cs="Arial"/>
          <w:b/>
          <w:bCs/>
          <w:color w:val="002060"/>
        </w:rPr>
        <w:t xml:space="preserve">Monthly </w:t>
      </w:r>
      <w:r w:rsidRPr="00B11FCE">
        <w:rPr>
          <w:rFonts w:ascii="Arial" w:hAnsi="Arial" w:cs="Arial"/>
          <w:b/>
          <w:bCs/>
          <w:color w:val="002060"/>
        </w:rPr>
        <w:t>Meeting</w:t>
      </w:r>
    </w:p>
    <w:p w14:paraId="3E19512B" w14:textId="0ABEE48D" w:rsidR="000F56E1" w:rsidRDefault="003F48F0" w:rsidP="009E706C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Thursday, </w:t>
      </w:r>
      <w:r w:rsidR="00287813">
        <w:rPr>
          <w:rFonts w:ascii="Arial" w:hAnsi="Arial" w:cs="Arial"/>
          <w:color w:val="222222"/>
        </w:rPr>
        <w:t>October 12</w:t>
      </w:r>
      <w:r w:rsidR="001C4182" w:rsidRPr="00B11FCE">
        <w:rPr>
          <w:rFonts w:ascii="Arial" w:hAnsi="Arial" w:cs="Arial"/>
          <w:color w:val="222222"/>
        </w:rPr>
        <w:t>, 202</w:t>
      </w:r>
      <w:r w:rsidR="00B11FCE" w:rsidRPr="00B11FCE">
        <w:rPr>
          <w:rFonts w:ascii="Arial" w:hAnsi="Arial" w:cs="Arial"/>
          <w:color w:val="222222"/>
        </w:rPr>
        <w:t>3</w:t>
      </w:r>
    </w:p>
    <w:p w14:paraId="2E71F148" w14:textId="77777777" w:rsidR="00C32E94" w:rsidRDefault="00C32E94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9:00 – 11:00 am</w:t>
      </w:r>
    </w:p>
    <w:p w14:paraId="42483ECF" w14:textId="4F90950E" w:rsidR="00B11FCE" w:rsidRPr="00B11FCE" w:rsidRDefault="00287813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Bangor City Hall - City </w:t>
      </w:r>
      <w:r w:rsidR="00035F74">
        <w:rPr>
          <w:rFonts w:ascii="Arial" w:hAnsi="Arial" w:cs="Arial"/>
          <w:color w:val="222222"/>
        </w:rPr>
        <w:t>Council Chambers</w:t>
      </w:r>
      <w:r>
        <w:rPr>
          <w:rFonts w:ascii="Arial" w:hAnsi="Arial" w:cs="Arial"/>
          <w:color w:val="222222"/>
        </w:rPr>
        <w:t xml:space="preserve">, </w:t>
      </w:r>
    </w:p>
    <w:p w14:paraId="340CAADA" w14:textId="5245CF48" w:rsidR="00035F74" w:rsidRDefault="00B11FCE" w:rsidP="00035F74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B11FCE">
        <w:rPr>
          <w:rFonts w:ascii="Arial" w:hAnsi="Arial" w:cs="Arial"/>
          <w:color w:val="222222"/>
        </w:rPr>
        <w:t xml:space="preserve">Or </w:t>
      </w:r>
      <w:r w:rsidR="00202B6C" w:rsidRPr="00B11FCE">
        <w:rPr>
          <w:rFonts w:ascii="Arial" w:hAnsi="Arial" w:cs="Arial"/>
          <w:color w:val="222222"/>
        </w:rPr>
        <w:t>Via Zoom</w:t>
      </w:r>
      <w:r w:rsidR="00EB238A" w:rsidRPr="00B11FCE">
        <w:rPr>
          <w:rFonts w:ascii="Arial" w:hAnsi="Arial" w:cs="Arial"/>
          <w:color w:val="222222"/>
        </w:rPr>
        <w:t xml:space="preserve"> </w:t>
      </w:r>
      <w:r w:rsidR="00BF10BB" w:rsidRPr="00B11FCE">
        <w:rPr>
          <w:rFonts w:ascii="Arial" w:hAnsi="Arial" w:cs="Arial"/>
          <w:color w:val="222222"/>
        </w:rPr>
        <w:t>Link</w:t>
      </w:r>
    </w:p>
    <w:p w14:paraId="11998DD1" w14:textId="77777777" w:rsidR="00035F74" w:rsidRDefault="00035F74" w:rsidP="00287813">
      <w:pPr>
        <w:shd w:val="clear" w:color="auto" w:fill="FFFFFF"/>
        <w:spacing w:line="324" w:lineRule="atLeast"/>
        <w:rPr>
          <w:rFonts w:ascii="Arial" w:hAnsi="Arial" w:cs="Arial"/>
          <w:color w:val="222222"/>
        </w:rPr>
      </w:pPr>
    </w:p>
    <w:p w14:paraId="7D3ABAAF" w14:textId="01B4D69A" w:rsidR="00E656B2" w:rsidRPr="00B11FCE" w:rsidRDefault="00E656B2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B11FCE">
        <w:rPr>
          <w:rFonts w:ascii="Arial" w:hAnsi="Arial" w:cs="Arial"/>
          <w:b/>
          <w:bCs/>
          <w:color w:val="002060"/>
        </w:rPr>
        <w:t>AGENDA</w:t>
      </w:r>
    </w:p>
    <w:p w14:paraId="1DCBA05C" w14:textId="77777777" w:rsidR="000F56E1" w:rsidRPr="0088106F" w:rsidRDefault="000F56E1" w:rsidP="001C4182">
      <w:pPr>
        <w:rPr>
          <w:rFonts w:ascii="Arial" w:hAnsi="Arial" w:cs="Arial"/>
        </w:rPr>
      </w:pPr>
    </w:p>
    <w:p w14:paraId="664E076E" w14:textId="510A0198" w:rsidR="001C4182" w:rsidRPr="0088106F" w:rsidRDefault="001C4182" w:rsidP="00C32E94">
      <w:pPr>
        <w:rPr>
          <w:rFonts w:ascii="Arial" w:hAnsi="Arial" w:cs="Arial"/>
        </w:rPr>
      </w:pPr>
      <w:r w:rsidRPr="0088106F">
        <w:rPr>
          <w:rFonts w:ascii="Arial" w:hAnsi="Arial" w:cs="Arial"/>
        </w:rPr>
        <w:t>9:</w:t>
      </w:r>
      <w:r w:rsidR="00C32E94" w:rsidRPr="0088106F">
        <w:rPr>
          <w:rFonts w:ascii="Arial" w:hAnsi="Arial" w:cs="Arial"/>
        </w:rPr>
        <w:t>0</w:t>
      </w:r>
      <w:r w:rsidR="000F56E1" w:rsidRPr="0088106F">
        <w:rPr>
          <w:rFonts w:ascii="Arial" w:hAnsi="Arial" w:cs="Arial"/>
        </w:rPr>
        <w:t>0</w:t>
      </w:r>
      <w:r w:rsidRPr="0088106F">
        <w:rPr>
          <w:rFonts w:ascii="Arial" w:hAnsi="Arial" w:cs="Arial"/>
        </w:rPr>
        <w:t xml:space="preserve"> am </w:t>
      </w:r>
      <w:r w:rsidRPr="0088106F">
        <w:rPr>
          <w:rFonts w:ascii="Arial" w:hAnsi="Arial" w:cs="Arial"/>
        </w:rPr>
        <w:tab/>
        <w:t>Welcome, Agenda Review and Introductions</w:t>
      </w:r>
      <w:r w:rsidR="00D71AE0" w:rsidRPr="0088106F">
        <w:rPr>
          <w:rFonts w:ascii="Arial" w:hAnsi="Arial" w:cs="Arial"/>
        </w:rPr>
        <w:t xml:space="preserve"> (Rich May)</w:t>
      </w:r>
    </w:p>
    <w:p w14:paraId="79957D37" w14:textId="77777777" w:rsidR="001C4182" w:rsidRPr="0088106F" w:rsidRDefault="001C4182" w:rsidP="001C4182">
      <w:pPr>
        <w:rPr>
          <w:rFonts w:ascii="Arial" w:hAnsi="Arial" w:cs="Arial"/>
        </w:rPr>
      </w:pPr>
    </w:p>
    <w:p w14:paraId="0DB81B51" w14:textId="0C373133" w:rsidR="00C32E94" w:rsidRPr="0088106F" w:rsidRDefault="001C4182" w:rsidP="00035F74">
      <w:pPr>
        <w:rPr>
          <w:rFonts w:ascii="Arial" w:hAnsi="Arial" w:cs="Arial"/>
        </w:rPr>
      </w:pPr>
      <w:r w:rsidRPr="0088106F">
        <w:rPr>
          <w:rFonts w:ascii="Arial" w:hAnsi="Arial" w:cs="Arial"/>
        </w:rPr>
        <w:t>9:</w:t>
      </w:r>
      <w:r w:rsidR="004C59EB" w:rsidRPr="0088106F">
        <w:rPr>
          <w:rFonts w:ascii="Arial" w:hAnsi="Arial" w:cs="Arial"/>
        </w:rPr>
        <w:t>0</w:t>
      </w:r>
      <w:r w:rsidR="000F56E1" w:rsidRPr="0088106F">
        <w:rPr>
          <w:rFonts w:ascii="Arial" w:hAnsi="Arial" w:cs="Arial"/>
        </w:rPr>
        <w:t>5</w:t>
      </w:r>
      <w:r w:rsidRPr="0088106F">
        <w:rPr>
          <w:rFonts w:ascii="Arial" w:hAnsi="Arial" w:cs="Arial"/>
        </w:rPr>
        <w:t xml:space="preserve"> am</w:t>
      </w:r>
      <w:r w:rsidRPr="0088106F">
        <w:rPr>
          <w:rFonts w:ascii="Arial" w:hAnsi="Arial" w:cs="Arial"/>
        </w:rPr>
        <w:tab/>
      </w:r>
      <w:r w:rsidR="00C32E94" w:rsidRPr="0088106F">
        <w:rPr>
          <w:rFonts w:ascii="Arial" w:hAnsi="Arial" w:cs="Arial"/>
        </w:rPr>
        <w:t xml:space="preserve">DEP </w:t>
      </w:r>
      <w:r w:rsidR="00035F74" w:rsidRPr="0088106F">
        <w:rPr>
          <w:rFonts w:ascii="Arial" w:hAnsi="Arial" w:cs="Arial"/>
        </w:rPr>
        <w:t>Updates</w:t>
      </w:r>
    </w:p>
    <w:p w14:paraId="23FD49EC" w14:textId="346154AB" w:rsidR="004C59EB" w:rsidRPr="0088106F" w:rsidRDefault="00287813" w:rsidP="004C59EB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 xml:space="preserve">Holliday Keene and Kerem Gungor has been </w:t>
      </w:r>
      <w:proofErr w:type="gramStart"/>
      <w:r w:rsidRPr="0088106F">
        <w:rPr>
          <w:rFonts w:ascii="Arial" w:hAnsi="Arial" w:cs="Arial"/>
          <w:sz w:val="24"/>
          <w:szCs w:val="24"/>
        </w:rPr>
        <w:t>invited</w:t>
      </w:r>
      <w:proofErr w:type="gramEnd"/>
    </w:p>
    <w:p w14:paraId="0C3002EB" w14:textId="7CCA0C64" w:rsidR="00C32E94" w:rsidRPr="0088106F" w:rsidRDefault="004C59EB" w:rsidP="00A27FF0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>Chapter 500 update and discussion</w:t>
      </w:r>
    </w:p>
    <w:p w14:paraId="6CED7191" w14:textId="24CC15E0" w:rsidR="000F56E1" w:rsidRPr="0088106F" w:rsidRDefault="004C59EB" w:rsidP="00A27FF0">
      <w:pPr>
        <w:rPr>
          <w:rFonts w:ascii="Arial" w:hAnsi="Arial" w:cs="Arial"/>
        </w:rPr>
      </w:pPr>
      <w:r w:rsidRPr="0088106F">
        <w:rPr>
          <w:rFonts w:ascii="Arial" w:hAnsi="Arial" w:cs="Arial"/>
        </w:rPr>
        <w:t>9:</w:t>
      </w:r>
      <w:r w:rsidR="004E244A" w:rsidRPr="0088106F">
        <w:rPr>
          <w:rFonts w:ascii="Arial" w:hAnsi="Arial" w:cs="Arial"/>
        </w:rPr>
        <w:t>20</w:t>
      </w:r>
      <w:r w:rsidRPr="0088106F">
        <w:rPr>
          <w:rFonts w:ascii="Arial" w:hAnsi="Arial" w:cs="Arial"/>
        </w:rPr>
        <w:t xml:space="preserve"> a</w:t>
      </w:r>
      <w:r w:rsidR="00C32E94" w:rsidRPr="0088106F">
        <w:rPr>
          <w:rFonts w:ascii="Arial" w:hAnsi="Arial" w:cs="Arial"/>
        </w:rPr>
        <w:t>m</w:t>
      </w:r>
      <w:r w:rsidR="00287813" w:rsidRPr="0088106F">
        <w:rPr>
          <w:rFonts w:ascii="Arial" w:hAnsi="Arial" w:cs="Arial"/>
        </w:rPr>
        <w:tab/>
      </w:r>
      <w:r w:rsidR="000F56E1" w:rsidRPr="0088106F">
        <w:rPr>
          <w:rFonts w:ascii="Arial" w:hAnsi="Arial" w:cs="Arial"/>
        </w:rPr>
        <w:t>Education and Outreach</w:t>
      </w:r>
    </w:p>
    <w:p w14:paraId="0295366B" w14:textId="46328DE4" w:rsidR="00287813" w:rsidRPr="0088106F" w:rsidRDefault="00287813" w:rsidP="004C59EB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>Selecting PY2 compliance activities from existing BASWG plan options</w:t>
      </w:r>
    </w:p>
    <w:p w14:paraId="74BCF2EC" w14:textId="77777777" w:rsidR="00287813" w:rsidRPr="0088106F" w:rsidRDefault="00287813" w:rsidP="0028781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>Pulse updates (Pulse Staff)</w:t>
      </w:r>
    </w:p>
    <w:p w14:paraId="637759CD" w14:textId="58F594ED" w:rsidR="00287813" w:rsidRPr="0088106F" w:rsidRDefault="00287813" w:rsidP="00287813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>University of Maine athletic partnerships opportunity</w:t>
      </w:r>
    </w:p>
    <w:p w14:paraId="4C014A00" w14:textId="2376DD23" w:rsidR="000F56E1" w:rsidRPr="0088106F" w:rsidRDefault="00287813" w:rsidP="00A27FF0">
      <w:pPr>
        <w:rPr>
          <w:rFonts w:ascii="Arial" w:hAnsi="Arial" w:cs="Arial"/>
        </w:rPr>
      </w:pPr>
      <w:r w:rsidRPr="0088106F">
        <w:rPr>
          <w:rFonts w:ascii="Arial" w:hAnsi="Arial" w:cs="Arial"/>
        </w:rPr>
        <w:t>9:30</w:t>
      </w:r>
      <w:r w:rsidR="000F56E1" w:rsidRPr="0088106F">
        <w:rPr>
          <w:rFonts w:ascii="Arial" w:hAnsi="Arial" w:cs="Arial"/>
        </w:rPr>
        <w:t xml:space="preserve"> am </w:t>
      </w:r>
      <w:r w:rsidR="000F56E1" w:rsidRPr="0088106F">
        <w:rPr>
          <w:rFonts w:ascii="Arial" w:hAnsi="Arial" w:cs="Arial"/>
        </w:rPr>
        <w:tab/>
      </w:r>
      <w:r w:rsidR="00C32E94" w:rsidRPr="0088106F">
        <w:rPr>
          <w:rFonts w:ascii="Arial" w:hAnsi="Arial" w:cs="Arial"/>
        </w:rPr>
        <w:t xml:space="preserve"> Maine Discovery Museum Update and Discussion</w:t>
      </w:r>
    </w:p>
    <w:p w14:paraId="131D28E0" w14:textId="340BE629" w:rsidR="00287813" w:rsidRPr="0088106F" w:rsidRDefault="00287813" w:rsidP="00287813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>Update and review of display images/elements</w:t>
      </w:r>
    </w:p>
    <w:p w14:paraId="7FAA1F57" w14:textId="5F92AB36" w:rsidR="00287813" w:rsidRPr="0088106F" w:rsidRDefault="00287813" w:rsidP="00287813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 xml:space="preserve">Soft </w:t>
      </w:r>
      <w:r w:rsidR="0088106F">
        <w:rPr>
          <w:rFonts w:ascii="Arial" w:hAnsi="Arial" w:cs="Arial"/>
          <w:sz w:val="24"/>
          <w:szCs w:val="24"/>
        </w:rPr>
        <w:t>&amp;</w:t>
      </w:r>
      <w:r w:rsidRPr="0088106F">
        <w:rPr>
          <w:rFonts w:ascii="Arial" w:hAnsi="Arial" w:cs="Arial"/>
          <w:sz w:val="24"/>
          <w:szCs w:val="24"/>
        </w:rPr>
        <w:t xml:space="preserve"> full opening plans (do we want BASWG representation onsite?)</w:t>
      </w:r>
    </w:p>
    <w:p w14:paraId="37F9AA75" w14:textId="18BF145B" w:rsidR="00287813" w:rsidRPr="0088106F" w:rsidRDefault="00287813" w:rsidP="00287813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 xml:space="preserve">How </w:t>
      </w:r>
      <w:proofErr w:type="gramStart"/>
      <w:r w:rsidRPr="0088106F">
        <w:rPr>
          <w:rFonts w:ascii="Arial" w:hAnsi="Arial" w:cs="Arial"/>
          <w:sz w:val="24"/>
          <w:szCs w:val="24"/>
        </w:rPr>
        <w:t>is</w:t>
      </w:r>
      <w:proofErr w:type="gramEnd"/>
      <w:r w:rsidRPr="0088106F">
        <w:rPr>
          <w:rFonts w:ascii="Arial" w:hAnsi="Arial" w:cs="Arial"/>
          <w:sz w:val="24"/>
          <w:szCs w:val="24"/>
        </w:rPr>
        <w:t xml:space="preserve"> BASWG tracking metrics for the exhibit</w:t>
      </w:r>
      <w:r w:rsidR="0088106F">
        <w:rPr>
          <w:rFonts w:ascii="Arial" w:hAnsi="Arial" w:cs="Arial"/>
          <w:sz w:val="24"/>
          <w:szCs w:val="24"/>
        </w:rPr>
        <w:t>?</w:t>
      </w:r>
    </w:p>
    <w:p w14:paraId="0277EE55" w14:textId="7C1F2B5D" w:rsidR="00B95DBF" w:rsidRPr="0088106F" w:rsidRDefault="00287813" w:rsidP="00287813">
      <w:pPr>
        <w:rPr>
          <w:rFonts w:ascii="Arial" w:hAnsi="Arial" w:cs="Arial"/>
        </w:rPr>
      </w:pPr>
      <w:r w:rsidRPr="0088106F">
        <w:rPr>
          <w:rFonts w:ascii="Arial" w:hAnsi="Arial" w:cs="Arial"/>
        </w:rPr>
        <w:t>9</w:t>
      </w:r>
      <w:r w:rsidR="00C32E94" w:rsidRPr="0088106F">
        <w:rPr>
          <w:rFonts w:ascii="Arial" w:hAnsi="Arial" w:cs="Arial"/>
        </w:rPr>
        <w:t>:</w:t>
      </w:r>
      <w:r w:rsidRPr="0088106F">
        <w:rPr>
          <w:rFonts w:ascii="Arial" w:hAnsi="Arial" w:cs="Arial"/>
        </w:rPr>
        <w:t>45</w:t>
      </w:r>
      <w:r w:rsidR="00C32E94" w:rsidRPr="0088106F">
        <w:rPr>
          <w:rFonts w:ascii="Arial" w:hAnsi="Arial" w:cs="Arial"/>
        </w:rPr>
        <w:t xml:space="preserve"> am</w:t>
      </w:r>
      <w:r w:rsidR="00C32E94" w:rsidRPr="0088106F">
        <w:rPr>
          <w:rFonts w:ascii="Arial" w:hAnsi="Arial" w:cs="Arial"/>
        </w:rPr>
        <w:tab/>
      </w:r>
      <w:r w:rsidRPr="0088106F">
        <w:rPr>
          <w:rFonts w:ascii="Arial" w:hAnsi="Arial" w:cs="Arial"/>
        </w:rPr>
        <w:t xml:space="preserve">US Census Data and Impact on Maine SW Cluster Expansion/Creation </w:t>
      </w:r>
    </w:p>
    <w:p w14:paraId="7DDBA69B" w14:textId="1DE61E59" w:rsidR="00287813" w:rsidRPr="0088106F" w:rsidRDefault="0088106F" w:rsidP="00287813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>Discussion with</w:t>
      </w:r>
      <w:r w:rsidR="00287813" w:rsidRPr="0088106F">
        <w:rPr>
          <w:rFonts w:ascii="Arial" w:hAnsi="Arial" w:cs="Arial"/>
          <w:sz w:val="24"/>
          <w:szCs w:val="24"/>
        </w:rPr>
        <w:t xml:space="preserve"> ISWG facilitator Ali Clift who is addressing in </w:t>
      </w:r>
      <w:proofErr w:type="spellStart"/>
      <w:proofErr w:type="gramStart"/>
      <w:r w:rsidR="00287813" w:rsidRPr="0088106F">
        <w:rPr>
          <w:rFonts w:ascii="Arial" w:hAnsi="Arial" w:cs="Arial"/>
          <w:sz w:val="24"/>
          <w:szCs w:val="24"/>
        </w:rPr>
        <w:t>SoME</w:t>
      </w:r>
      <w:proofErr w:type="spellEnd"/>
      <w:proofErr w:type="gramEnd"/>
    </w:p>
    <w:p w14:paraId="4DFF0DEC" w14:textId="27675794" w:rsidR="0088106F" w:rsidRPr="0088106F" w:rsidRDefault="0088106F" w:rsidP="0088106F">
      <w:pPr>
        <w:rPr>
          <w:rFonts w:ascii="Arial" w:hAnsi="Arial" w:cs="Arial"/>
        </w:rPr>
      </w:pPr>
      <w:r w:rsidRPr="0088106F">
        <w:rPr>
          <w:rFonts w:ascii="Arial" w:hAnsi="Arial" w:cs="Arial"/>
        </w:rPr>
        <w:t>10:00 am</w:t>
      </w:r>
      <w:r w:rsidRPr="0088106F">
        <w:rPr>
          <w:rFonts w:ascii="Arial" w:hAnsi="Arial" w:cs="Arial"/>
        </w:rPr>
        <w:tab/>
        <w:t>Chloride Plans for PY2 Winter Season</w:t>
      </w:r>
    </w:p>
    <w:p w14:paraId="42C67FAA" w14:textId="1DF5D02B" w:rsidR="000F56E1" w:rsidRPr="0088106F" w:rsidRDefault="0088106F" w:rsidP="00D71AE0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>Cross Insurance Center Annual WMM Training (Nov 21 from 8 am - 3 pm)</w:t>
      </w:r>
    </w:p>
    <w:p w14:paraId="5F25C8B1" w14:textId="5A40E849" w:rsidR="00D46090" w:rsidRPr="0088106F" w:rsidRDefault="000F56E1" w:rsidP="00D71AE0">
      <w:pPr>
        <w:rPr>
          <w:rFonts w:ascii="Arial" w:hAnsi="Arial" w:cs="Arial"/>
        </w:rPr>
      </w:pPr>
      <w:r w:rsidRPr="0088106F">
        <w:rPr>
          <w:rFonts w:ascii="Arial" w:hAnsi="Arial" w:cs="Arial"/>
        </w:rPr>
        <w:t>10:</w:t>
      </w:r>
      <w:r w:rsidR="0088106F" w:rsidRPr="0088106F">
        <w:rPr>
          <w:rFonts w:ascii="Arial" w:hAnsi="Arial" w:cs="Arial"/>
        </w:rPr>
        <w:t>10</w:t>
      </w:r>
      <w:r w:rsidR="00D46090" w:rsidRPr="0088106F">
        <w:rPr>
          <w:rFonts w:ascii="Arial" w:hAnsi="Arial" w:cs="Arial"/>
        </w:rPr>
        <w:t xml:space="preserve"> am</w:t>
      </w:r>
      <w:r w:rsidR="00D46090" w:rsidRPr="0088106F">
        <w:rPr>
          <w:rFonts w:ascii="Arial" w:hAnsi="Arial" w:cs="Arial"/>
        </w:rPr>
        <w:tab/>
        <w:t>Organizational Business</w:t>
      </w:r>
      <w:r w:rsidR="00D71AE0" w:rsidRPr="0088106F">
        <w:rPr>
          <w:rFonts w:ascii="Arial" w:hAnsi="Arial" w:cs="Arial"/>
        </w:rPr>
        <w:t xml:space="preserve"> </w:t>
      </w:r>
    </w:p>
    <w:p w14:paraId="3E8E3320" w14:textId="08850843" w:rsidR="00D46090" w:rsidRPr="0088106F" w:rsidRDefault="00D46090" w:rsidP="004B34D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>Approval of Minutes</w:t>
      </w:r>
      <w:r w:rsidR="00D71AE0" w:rsidRPr="0088106F">
        <w:rPr>
          <w:rFonts w:ascii="Arial" w:hAnsi="Arial" w:cs="Arial"/>
          <w:sz w:val="24"/>
          <w:szCs w:val="24"/>
        </w:rPr>
        <w:t xml:space="preserve"> (Rich May</w:t>
      </w:r>
      <w:r w:rsidR="0088106F" w:rsidRPr="0088106F">
        <w:rPr>
          <w:rFonts w:ascii="Arial" w:hAnsi="Arial" w:cs="Arial"/>
          <w:sz w:val="24"/>
          <w:szCs w:val="24"/>
        </w:rPr>
        <w:t>)</w:t>
      </w:r>
    </w:p>
    <w:p w14:paraId="1B906204" w14:textId="08DE3EC6" w:rsidR="004B34D9" w:rsidRPr="0088106F" w:rsidRDefault="004B34D9" w:rsidP="004B34D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>Budget update</w:t>
      </w:r>
      <w:r w:rsidR="00D71AE0" w:rsidRPr="0088106F">
        <w:rPr>
          <w:rFonts w:ascii="Arial" w:hAnsi="Arial" w:cs="Arial"/>
          <w:sz w:val="24"/>
          <w:szCs w:val="24"/>
        </w:rPr>
        <w:t xml:space="preserve"> (Brian Bernosk</w:t>
      </w:r>
      <w:r w:rsidR="0088106F" w:rsidRPr="0088106F">
        <w:rPr>
          <w:rFonts w:ascii="Arial" w:hAnsi="Arial" w:cs="Arial"/>
          <w:sz w:val="24"/>
          <w:szCs w:val="24"/>
        </w:rPr>
        <w:t>y</w:t>
      </w:r>
      <w:r w:rsidR="00D71AE0" w:rsidRPr="0088106F">
        <w:rPr>
          <w:rFonts w:ascii="Arial" w:hAnsi="Arial" w:cs="Arial"/>
          <w:sz w:val="24"/>
          <w:szCs w:val="24"/>
        </w:rPr>
        <w:t>)</w:t>
      </w:r>
    </w:p>
    <w:p w14:paraId="5E23C09F" w14:textId="12B01EAF" w:rsidR="0088106F" w:rsidRPr="0088106F" w:rsidRDefault="0088106F" w:rsidP="0088106F">
      <w:pPr>
        <w:ind w:left="1440" w:hanging="1440"/>
        <w:rPr>
          <w:rFonts w:ascii="Arial" w:hAnsi="Arial" w:cs="Arial"/>
        </w:rPr>
      </w:pPr>
      <w:r w:rsidRPr="0088106F">
        <w:rPr>
          <w:rFonts w:ascii="Arial" w:hAnsi="Arial" w:cs="Arial"/>
        </w:rPr>
        <w:t xml:space="preserve">10:15 am </w:t>
      </w:r>
      <w:r w:rsidRPr="0088106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Key </w:t>
      </w:r>
      <w:r w:rsidRPr="0088106F">
        <w:rPr>
          <w:rFonts w:ascii="Arial" w:hAnsi="Arial" w:cs="Arial"/>
        </w:rPr>
        <w:t>Stakeholder Feedback to UMaine Microplastics Research Project</w:t>
      </w:r>
    </w:p>
    <w:p w14:paraId="02314325" w14:textId="5FD140B8" w:rsidR="0088106F" w:rsidRPr="0088106F" w:rsidRDefault="0088106F" w:rsidP="0088106F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 xml:space="preserve">Sharing of Research Findings and Recommendations by Dr. Onur </w:t>
      </w:r>
      <w:proofErr w:type="spellStart"/>
      <w:r w:rsidRPr="0088106F">
        <w:rPr>
          <w:rFonts w:ascii="Arial" w:hAnsi="Arial" w:cs="Arial"/>
          <w:sz w:val="24"/>
          <w:szCs w:val="24"/>
        </w:rPr>
        <w:t>Apul</w:t>
      </w:r>
      <w:proofErr w:type="spellEnd"/>
    </w:p>
    <w:p w14:paraId="6C531265" w14:textId="5A68C73E" w:rsidR="0088106F" w:rsidRPr="0088106F" w:rsidRDefault="0088106F" w:rsidP="0088106F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 w:rsidRPr="0088106F">
        <w:rPr>
          <w:rFonts w:ascii="Arial" w:hAnsi="Arial" w:cs="Arial"/>
          <w:sz w:val="24"/>
          <w:szCs w:val="24"/>
        </w:rPr>
        <w:t>BASWG Member feedback to the project on recommendations to DEP</w:t>
      </w:r>
    </w:p>
    <w:p w14:paraId="2E25405C" w14:textId="6ECEF94D" w:rsidR="00D71AE0" w:rsidRPr="003400AC" w:rsidRDefault="00D46090" w:rsidP="00E656B2">
      <w:pPr>
        <w:rPr>
          <w:rFonts w:ascii="Arial" w:hAnsi="Arial" w:cs="Arial"/>
          <w:i/>
          <w:iCs/>
        </w:rPr>
      </w:pPr>
      <w:r w:rsidRPr="0088106F">
        <w:rPr>
          <w:rFonts w:ascii="Arial" w:hAnsi="Arial" w:cs="Arial"/>
        </w:rPr>
        <w:t xml:space="preserve">11:00 am </w:t>
      </w:r>
      <w:r w:rsidRPr="0088106F">
        <w:rPr>
          <w:rFonts w:ascii="Arial" w:hAnsi="Arial" w:cs="Arial"/>
        </w:rPr>
        <w:tab/>
      </w:r>
      <w:r w:rsidR="000F56E1" w:rsidRPr="0088106F">
        <w:rPr>
          <w:rFonts w:ascii="Arial" w:hAnsi="Arial" w:cs="Arial"/>
        </w:rPr>
        <w:t>Meeting ends</w:t>
      </w:r>
      <w:r w:rsidR="00D71AE0" w:rsidRPr="0088106F">
        <w:rPr>
          <w:rFonts w:ascii="Arial" w:hAnsi="Arial" w:cs="Arial"/>
        </w:rPr>
        <w:tab/>
      </w:r>
      <w:r w:rsidR="00D71AE0">
        <w:rPr>
          <w:rFonts w:ascii="Arial" w:hAnsi="Arial" w:cs="Arial"/>
        </w:rPr>
        <w:tab/>
      </w:r>
      <w:r w:rsidR="00D71AE0">
        <w:rPr>
          <w:rFonts w:ascii="Arial" w:hAnsi="Arial" w:cs="Arial"/>
        </w:rPr>
        <w:tab/>
      </w:r>
    </w:p>
    <w:sectPr w:rsidR="00D71AE0" w:rsidRPr="003400AC" w:rsidSect="005D1E6E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4E439" w14:textId="77777777" w:rsidR="00911D06" w:rsidRDefault="00911D06">
      <w:r>
        <w:separator/>
      </w:r>
    </w:p>
  </w:endnote>
  <w:endnote w:type="continuationSeparator" w:id="0">
    <w:p w14:paraId="0B10D2A2" w14:textId="77777777" w:rsidR="00911D06" w:rsidRDefault="00911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482B4" w14:textId="77777777" w:rsidR="00911D06" w:rsidRDefault="00911D06">
      <w:r>
        <w:separator/>
      </w:r>
    </w:p>
  </w:footnote>
  <w:footnote w:type="continuationSeparator" w:id="0">
    <w:p w14:paraId="44ACC050" w14:textId="77777777" w:rsidR="00911D06" w:rsidRDefault="00911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04617"/>
    <w:multiLevelType w:val="hybridMultilevel"/>
    <w:tmpl w:val="604A7B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29B6E50"/>
    <w:multiLevelType w:val="hybridMultilevel"/>
    <w:tmpl w:val="682856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6B147A7"/>
    <w:multiLevelType w:val="hybridMultilevel"/>
    <w:tmpl w:val="27B221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CD66F14"/>
    <w:multiLevelType w:val="hybridMultilevel"/>
    <w:tmpl w:val="29C269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AD67D99"/>
    <w:multiLevelType w:val="hybridMultilevel"/>
    <w:tmpl w:val="47B077E2"/>
    <w:lvl w:ilvl="0" w:tplc="5B24E67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DB124A2"/>
    <w:multiLevelType w:val="hybridMultilevel"/>
    <w:tmpl w:val="7002966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FE81BA4"/>
    <w:multiLevelType w:val="hybridMultilevel"/>
    <w:tmpl w:val="4D1C87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6491579"/>
    <w:multiLevelType w:val="hybridMultilevel"/>
    <w:tmpl w:val="14A8DD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47F53E7C"/>
    <w:multiLevelType w:val="hybridMultilevel"/>
    <w:tmpl w:val="9E0A6C2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8822F31"/>
    <w:multiLevelType w:val="hybridMultilevel"/>
    <w:tmpl w:val="695EB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41534EB"/>
    <w:multiLevelType w:val="hybridMultilevel"/>
    <w:tmpl w:val="BC522B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7CD738E"/>
    <w:multiLevelType w:val="hybridMultilevel"/>
    <w:tmpl w:val="A9A492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BA02CE8"/>
    <w:multiLevelType w:val="hybridMultilevel"/>
    <w:tmpl w:val="82F208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98A7C5C"/>
    <w:multiLevelType w:val="hybridMultilevel"/>
    <w:tmpl w:val="752CB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D306E44"/>
    <w:multiLevelType w:val="hybridMultilevel"/>
    <w:tmpl w:val="F314D8A6"/>
    <w:lvl w:ilvl="0" w:tplc="1D44016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EFF45E0"/>
    <w:multiLevelType w:val="hybridMultilevel"/>
    <w:tmpl w:val="2B826518"/>
    <w:lvl w:ilvl="0" w:tplc="AAAE765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38012207">
    <w:abstractNumId w:val="9"/>
  </w:num>
  <w:num w:numId="2" w16cid:durableId="1453092071">
    <w:abstractNumId w:val="10"/>
  </w:num>
  <w:num w:numId="3" w16cid:durableId="1119690116">
    <w:abstractNumId w:val="14"/>
  </w:num>
  <w:num w:numId="4" w16cid:durableId="1364987658">
    <w:abstractNumId w:val="4"/>
  </w:num>
  <w:num w:numId="5" w16cid:durableId="1695613132">
    <w:abstractNumId w:val="15"/>
  </w:num>
  <w:num w:numId="6" w16cid:durableId="854423310">
    <w:abstractNumId w:val="6"/>
  </w:num>
  <w:num w:numId="7" w16cid:durableId="984092585">
    <w:abstractNumId w:val="12"/>
  </w:num>
  <w:num w:numId="8" w16cid:durableId="889801946">
    <w:abstractNumId w:val="3"/>
  </w:num>
  <w:num w:numId="9" w16cid:durableId="846408691">
    <w:abstractNumId w:val="16"/>
  </w:num>
  <w:num w:numId="10" w16cid:durableId="722172501">
    <w:abstractNumId w:val="0"/>
  </w:num>
  <w:num w:numId="11" w16cid:durableId="614601367">
    <w:abstractNumId w:val="11"/>
  </w:num>
  <w:num w:numId="12" w16cid:durableId="1739593061">
    <w:abstractNumId w:val="13"/>
  </w:num>
  <w:num w:numId="13" w16cid:durableId="969437278">
    <w:abstractNumId w:val="2"/>
  </w:num>
  <w:num w:numId="14" w16cid:durableId="199976586">
    <w:abstractNumId w:val="1"/>
  </w:num>
  <w:num w:numId="15" w16cid:durableId="1392386711">
    <w:abstractNumId w:val="7"/>
  </w:num>
  <w:num w:numId="16" w16cid:durableId="1192649421">
    <w:abstractNumId w:val="5"/>
  </w:num>
  <w:num w:numId="17" w16cid:durableId="1420442158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F0C"/>
    <w:rsid w:val="00031B20"/>
    <w:rsid w:val="00034AE7"/>
    <w:rsid w:val="00035F74"/>
    <w:rsid w:val="00047657"/>
    <w:rsid w:val="00067F9C"/>
    <w:rsid w:val="00073720"/>
    <w:rsid w:val="00091ED2"/>
    <w:rsid w:val="00095257"/>
    <w:rsid w:val="00096B6C"/>
    <w:rsid w:val="000D2E73"/>
    <w:rsid w:val="000E72E3"/>
    <w:rsid w:val="000F56E1"/>
    <w:rsid w:val="00137C71"/>
    <w:rsid w:val="00153640"/>
    <w:rsid w:val="001C4182"/>
    <w:rsid w:val="001D0DBE"/>
    <w:rsid w:val="001E1538"/>
    <w:rsid w:val="0020067A"/>
    <w:rsid w:val="00202B6C"/>
    <w:rsid w:val="00235752"/>
    <w:rsid w:val="00247ADD"/>
    <w:rsid w:val="002728D1"/>
    <w:rsid w:val="0027455D"/>
    <w:rsid w:val="00286C3F"/>
    <w:rsid w:val="00287813"/>
    <w:rsid w:val="002916BB"/>
    <w:rsid w:val="002D398B"/>
    <w:rsid w:val="003400AC"/>
    <w:rsid w:val="00344EA7"/>
    <w:rsid w:val="0036084D"/>
    <w:rsid w:val="00362FAA"/>
    <w:rsid w:val="0037418F"/>
    <w:rsid w:val="00387A9A"/>
    <w:rsid w:val="0039145E"/>
    <w:rsid w:val="00395147"/>
    <w:rsid w:val="003A2DBD"/>
    <w:rsid w:val="003B20CF"/>
    <w:rsid w:val="003C12A5"/>
    <w:rsid w:val="003C2DF9"/>
    <w:rsid w:val="003C382B"/>
    <w:rsid w:val="003F48F0"/>
    <w:rsid w:val="004321EA"/>
    <w:rsid w:val="00445F1E"/>
    <w:rsid w:val="00451C73"/>
    <w:rsid w:val="004B34D9"/>
    <w:rsid w:val="004C59EB"/>
    <w:rsid w:val="004D3D60"/>
    <w:rsid w:val="004E244A"/>
    <w:rsid w:val="004F5DDE"/>
    <w:rsid w:val="00514ECC"/>
    <w:rsid w:val="00515B75"/>
    <w:rsid w:val="00522894"/>
    <w:rsid w:val="00536A6E"/>
    <w:rsid w:val="005502C1"/>
    <w:rsid w:val="005574FB"/>
    <w:rsid w:val="00570DCC"/>
    <w:rsid w:val="00575947"/>
    <w:rsid w:val="0059331C"/>
    <w:rsid w:val="005A2DDF"/>
    <w:rsid w:val="005D1E6E"/>
    <w:rsid w:val="005D3D7E"/>
    <w:rsid w:val="00616DBB"/>
    <w:rsid w:val="0063724F"/>
    <w:rsid w:val="006463FD"/>
    <w:rsid w:val="006922BB"/>
    <w:rsid w:val="006B6492"/>
    <w:rsid w:val="007134D5"/>
    <w:rsid w:val="0072722E"/>
    <w:rsid w:val="00730B89"/>
    <w:rsid w:val="00736B9E"/>
    <w:rsid w:val="0074271E"/>
    <w:rsid w:val="00761B88"/>
    <w:rsid w:val="007A4EB4"/>
    <w:rsid w:val="007B2024"/>
    <w:rsid w:val="007B4611"/>
    <w:rsid w:val="007F03AD"/>
    <w:rsid w:val="007F1C85"/>
    <w:rsid w:val="00823D9E"/>
    <w:rsid w:val="0085706C"/>
    <w:rsid w:val="008623F8"/>
    <w:rsid w:val="00866E0B"/>
    <w:rsid w:val="00867305"/>
    <w:rsid w:val="0088106F"/>
    <w:rsid w:val="008D4FC6"/>
    <w:rsid w:val="00911714"/>
    <w:rsid w:val="00911D06"/>
    <w:rsid w:val="009210B4"/>
    <w:rsid w:val="0092513B"/>
    <w:rsid w:val="00932420"/>
    <w:rsid w:val="00940D84"/>
    <w:rsid w:val="00984D8E"/>
    <w:rsid w:val="009B36B6"/>
    <w:rsid w:val="009B798C"/>
    <w:rsid w:val="009C344E"/>
    <w:rsid w:val="009D04DC"/>
    <w:rsid w:val="009E4E7F"/>
    <w:rsid w:val="009E706C"/>
    <w:rsid w:val="00A009F2"/>
    <w:rsid w:val="00A27FF0"/>
    <w:rsid w:val="00A33B47"/>
    <w:rsid w:val="00A548F0"/>
    <w:rsid w:val="00A664FD"/>
    <w:rsid w:val="00A81F0C"/>
    <w:rsid w:val="00AC3E16"/>
    <w:rsid w:val="00AD09EA"/>
    <w:rsid w:val="00B11FCE"/>
    <w:rsid w:val="00B12983"/>
    <w:rsid w:val="00B17D06"/>
    <w:rsid w:val="00B5694F"/>
    <w:rsid w:val="00B67370"/>
    <w:rsid w:val="00B95DBF"/>
    <w:rsid w:val="00B9705B"/>
    <w:rsid w:val="00BB320F"/>
    <w:rsid w:val="00BF10BB"/>
    <w:rsid w:val="00C10B29"/>
    <w:rsid w:val="00C30E10"/>
    <w:rsid w:val="00C31063"/>
    <w:rsid w:val="00C32E94"/>
    <w:rsid w:val="00C36B65"/>
    <w:rsid w:val="00C536BD"/>
    <w:rsid w:val="00C80D0C"/>
    <w:rsid w:val="00CB1019"/>
    <w:rsid w:val="00CD2EEE"/>
    <w:rsid w:val="00CD5C81"/>
    <w:rsid w:val="00CF5AA0"/>
    <w:rsid w:val="00D020D2"/>
    <w:rsid w:val="00D25985"/>
    <w:rsid w:val="00D46090"/>
    <w:rsid w:val="00D6354F"/>
    <w:rsid w:val="00D71AE0"/>
    <w:rsid w:val="00D93040"/>
    <w:rsid w:val="00D9766E"/>
    <w:rsid w:val="00DF58A0"/>
    <w:rsid w:val="00E00449"/>
    <w:rsid w:val="00E0598A"/>
    <w:rsid w:val="00E060DA"/>
    <w:rsid w:val="00E34B7F"/>
    <w:rsid w:val="00E653E9"/>
    <w:rsid w:val="00E656B2"/>
    <w:rsid w:val="00EB238A"/>
    <w:rsid w:val="00F02DEA"/>
    <w:rsid w:val="00F439E4"/>
    <w:rsid w:val="00F50B07"/>
    <w:rsid w:val="00F7736F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D456"/>
  <w15:docId w15:val="{21DDB5F2-0A8F-4A37-B6C1-7CEC1913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F1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9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9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1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2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6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10</TotalTime>
  <Pages>1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3</cp:revision>
  <cp:lastPrinted>2023-06-08T01:13:00Z</cp:lastPrinted>
  <dcterms:created xsi:type="dcterms:W3CDTF">2023-10-03T16:47:00Z</dcterms:created>
  <dcterms:modified xsi:type="dcterms:W3CDTF">2023-10-03T16:55:00Z</dcterms:modified>
</cp:coreProperties>
</file>