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6154DDDE" w14:textId="39230C84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2060"/>
          <w:sz w:val="32"/>
          <w:szCs w:val="32"/>
        </w:rPr>
        <w:t>BASWG April Meeting</w:t>
      </w:r>
    </w:p>
    <w:p w14:paraId="0FD07F2B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color w:val="222222"/>
        </w:rPr>
        <w:t>Thursday, April 11, 2024</w:t>
      </w:r>
    </w:p>
    <w:p w14:paraId="4CAB4F37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color w:val="222222"/>
        </w:rPr>
        <w:t>8:30 – 11:00 am</w:t>
      </w:r>
    </w:p>
    <w:p w14:paraId="630ACC77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2060"/>
        </w:rPr>
        <w:t>Penquis Building, Lower Level - Penobscot Room</w:t>
      </w:r>
    </w:p>
    <w:p w14:paraId="3052E91E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2060"/>
        </w:rPr>
        <w:t>262 Harlow Street, Bangor, ME</w:t>
      </w:r>
    </w:p>
    <w:p w14:paraId="77C5EF59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color w:val="222222"/>
        </w:rPr>
        <w:t>Or Via Zoom Link: </w:t>
      </w:r>
    </w:p>
    <w:p w14:paraId="7F7C2629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hyperlink r:id="rId7" w:history="1">
        <w:r>
          <w:rPr>
            <w:rStyle w:val="Hyperlink"/>
            <w:rFonts w:ascii="Arial" w:hAnsi="Arial" w:cs="Arial"/>
          </w:rPr>
          <w:t>https://maine.zoom.us/j/82596462584</w:t>
        </w:r>
      </w:hyperlink>
      <w:r>
        <w:rPr>
          <w:rFonts w:ascii="Arial" w:hAnsi="Arial" w:cs="Arial"/>
          <w:color w:val="222222"/>
        </w:rPr>
        <w:t> </w:t>
      </w:r>
    </w:p>
    <w:p w14:paraId="58D0E469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</w:pPr>
    </w:p>
    <w:p w14:paraId="60D7712D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2060"/>
          <w:sz w:val="32"/>
          <w:szCs w:val="32"/>
        </w:rPr>
        <w:t>AGENDA</w:t>
      </w:r>
    </w:p>
    <w:p w14:paraId="441DADCE" w14:textId="77777777" w:rsidR="00CB12E2" w:rsidRDefault="00CB12E2" w:rsidP="00CB12E2">
      <w:pPr>
        <w:pStyle w:val="NormalWeb"/>
        <w:shd w:val="clear" w:color="auto" w:fill="FFFFFF"/>
        <w:spacing w:before="0" w:beforeAutospacing="0" w:after="0" w:afterAutospacing="0"/>
        <w:jc w:val="center"/>
      </w:pPr>
    </w:p>
    <w:p w14:paraId="41A1853D" w14:textId="77777777" w:rsidR="00CB12E2" w:rsidRDefault="00CB12E2" w:rsidP="00CB12E2"/>
    <w:p w14:paraId="10975870" w14:textId="57E1D8DA" w:rsid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>8:30 am</w:t>
      </w:r>
      <w:r w:rsidRPr="00CB12E2">
        <w:rPr>
          <w:rStyle w:val="apple-tab-span"/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 xml:space="preserve">Winter Maintenance Managers Round Table </w:t>
      </w:r>
      <w:r>
        <w:rPr>
          <w:rFonts w:ascii="Arial" w:hAnsi="Arial" w:cs="Arial"/>
          <w:b/>
          <w:bCs/>
          <w:color w:val="000000"/>
        </w:rPr>
        <w:t>(Megan and Brenda)</w:t>
      </w:r>
    </w:p>
    <w:p w14:paraId="3997FD62" w14:textId="05009D28" w:rsidR="00CB12E2" w:rsidRPr="00AD32D3" w:rsidRDefault="00CB12E2" w:rsidP="00AD32D3">
      <w:pPr>
        <w:pStyle w:val="NormalWeb"/>
        <w:spacing w:before="0" w:beforeAutospacing="0" w:after="0" w:afterAutospacing="0"/>
        <w:ind w:left="1440"/>
        <w:rPr>
          <w:rFonts w:ascii="Arial" w:hAnsi="Arial" w:cs="Arial"/>
          <w:color w:val="000000"/>
        </w:rPr>
      </w:pPr>
      <w:r w:rsidRPr="00CB12E2">
        <w:rPr>
          <w:rFonts w:ascii="Arial" w:hAnsi="Arial" w:cs="Arial"/>
          <w:color w:val="984806" w:themeColor="accent6" w:themeShade="80"/>
        </w:rPr>
        <w:t xml:space="preserve">Reminder: This is a permit compliance activity </w:t>
      </w:r>
      <w:r w:rsidR="00AD32D3">
        <w:rPr>
          <w:rFonts w:ascii="Arial" w:hAnsi="Arial" w:cs="Arial"/>
          <w:color w:val="000000"/>
        </w:rPr>
        <w:t xml:space="preserve">- </w:t>
      </w:r>
      <w:r w:rsidRPr="00CB12E2">
        <w:rPr>
          <w:rFonts w:ascii="Arial" w:hAnsi="Arial" w:cs="Arial"/>
          <w:i/>
          <w:iCs/>
          <w:color w:val="000000"/>
        </w:rPr>
        <w:t>Make sure to send a representative from your MS4</w:t>
      </w:r>
    </w:p>
    <w:p w14:paraId="6C8140FC" w14:textId="514726D3" w:rsidR="00CB12E2" w:rsidRPr="00AD32D3" w:rsidRDefault="00CB12E2" w:rsidP="00AD32D3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CB12E2">
        <w:rPr>
          <w:rFonts w:ascii="Arial" w:hAnsi="Arial" w:cs="Arial"/>
          <w:color w:val="000000"/>
        </w:rPr>
        <w:t xml:space="preserve">Facilitated </w:t>
      </w:r>
      <w:r w:rsidR="00AD32D3">
        <w:rPr>
          <w:rFonts w:ascii="Arial" w:hAnsi="Arial" w:cs="Arial"/>
          <w:color w:val="000000"/>
        </w:rPr>
        <w:t xml:space="preserve">MS4 </w:t>
      </w:r>
      <w:r w:rsidRPr="00CB12E2">
        <w:rPr>
          <w:rFonts w:ascii="Arial" w:hAnsi="Arial" w:cs="Arial"/>
          <w:color w:val="000000"/>
        </w:rPr>
        <w:t>information sharing session</w:t>
      </w:r>
      <w:r w:rsidR="00AD32D3">
        <w:rPr>
          <w:rFonts w:ascii="Arial" w:hAnsi="Arial" w:cs="Arial"/>
          <w:color w:val="000000"/>
        </w:rPr>
        <w:t xml:space="preserve"> followed by </w:t>
      </w:r>
      <w:proofErr w:type="gramStart"/>
      <w:r w:rsidR="00AD32D3">
        <w:rPr>
          <w:rFonts w:ascii="Arial" w:hAnsi="Arial" w:cs="Arial"/>
          <w:color w:val="000000"/>
        </w:rPr>
        <w:t>discussion</w:t>
      </w:r>
      <w:proofErr w:type="gramEnd"/>
    </w:p>
    <w:p w14:paraId="52129C20" w14:textId="313AE112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23F3A65" w14:textId="504DC0BC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b/>
          <w:bCs/>
          <w:color w:val="000000"/>
        </w:rPr>
        <w:t xml:space="preserve">9:30 am </w:t>
      </w:r>
      <w:r w:rsidRPr="00CB12E2">
        <w:rPr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>BASWG Member Meeting</w:t>
      </w:r>
      <w:r w:rsidR="00AD32D3">
        <w:rPr>
          <w:rFonts w:ascii="Arial" w:hAnsi="Arial" w:cs="Arial"/>
          <w:b/>
          <w:bCs/>
          <w:color w:val="000000"/>
        </w:rPr>
        <w:t xml:space="preserve"> Starts</w:t>
      </w:r>
    </w:p>
    <w:p w14:paraId="2364B9D2" w14:textId="77777777" w:rsid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E1C39BA" w14:textId="47B9EDA9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CB12E2">
        <w:rPr>
          <w:rFonts w:ascii="Arial" w:hAnsi="Arial" w:cs="Arial"/>
          <w:b/>
          <w:bCs/>
          <w:color w:val="000000"/>
        </w:rPr>
        <w:t>9:</w:t>
      </w:r>
      <w:r w:rsidR="00AD32D3">
        <w:rPr>
          <w:rFonts w:ascii="Arial" w:hAnsi="Arial" w:cs="Arial"/>
          <w:b/>
          <w:bCs/>
          <w:color w:val="000000"/>
        </w:rPr>
        <w:t>3</w:t>
      </w:r>
      <w:r w:rsidRPr="00CB12E2">
        <w:rPr>
          <w:rFonts w:ascii="Arial" w:hAnsi="Arial" w:cs="Arial"/>
          <w:b/>
          <w:bCs/>
          <w:color w:val="000000"/>
        </w:rPr>
        <w:t xml:space="preserve">5 am </w:t>
      </w:r>
      <w:r w:rsidRPr="00CB12E2">
        <w:rPr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>Welcome, Introductions</w:t>
      </w:r>
      <w:r w:rsidRPr="00CB12E2">
        <w:rPr>
          <w:rFonts w:ascii="Arial" w:hAnsi="Arial" w:cs="Arial"/>
          <w:b/>
          <w:bCs/>
          <w:color w:val="000000"/>
        </w:rPr>
        <w:t xml:space="preserve">, </w:t>
      </w:r>
      <w:r w:rsidRPr="00CB12E2">
        <w:rPr>
          <w:rFonts w:ascii="Arial" w:hAnsi="Arial" w:cs="Arial"/>
          <w:b/>
          <w:bCs/>
          <w:color w:val="000000"/>
        </w:rPr>
        <w:t>Agenda Review</w:t>
      </w:r>
      <w:r>
        <w:rPr>
          <w:rFonts w:ascii="Arial" w:hAnsi="Arial" w:cs="Arial"/>
          <w:b/>
          <w:bCs/>
          <w:color w:val="000000"/>
        </w:rPr>
        <w:t xml:space="preserve"> (Megan)</w:t>
      </w:r>
    </w:p>
    <w:p w14:paraId="2EB0F771" w14:textId="77777777" w:rsidR="00CB12E2" w:rsidRPr="00CB12E2" w:rsidRDefault="00CB12E2" w:rsidP="00CB12E2">
      <w:pPr>
        <w:rPr>
          <w:rFonts w:ascii="Arial" w:hAnsi="Arial" w:cs="Arial"/>
        </w:rPr>
      </w:pPr>
    </w:p>
    <w:p w14:paraId="2B441B74" w14:textId="12C8AE23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 xml:space="preserve">9:45 am </w:t>
      </w:r>
      <w:r w:rsidRPr="00CB12E2">
        <w:rPr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>DEP Updates (Cara)</w:t>
      </w:r>
    </w:p>
    <w:p w14:paraId="562C7EB8" w14:textId="77777777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1856F5D5" w14:textId="33AE071E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b/>
          <w:bCs/>
        </w:rPr>
        <w:t>10:</w:t>
      </w:r>
      <w:r w:rsidR="00AD32D3">
        <w:rPr>
          <w:rFonts w:ascii="Arial" w:hAnsi="Arial" w:cs="Arial"/>
          <w:b/>
          <w:bCs/>
        </w:rPr>
        <w:t>00</w:t>
      </w:r>
      <w:r w:rsidRPr="00CB12E2">
        <w:rPr>
          <w:rFonts w:ascii="Arial" w:hAnsi="Arial" w:cs="Arial"/>
          <w:b/>
          <w:bCs/>
        </w:rPr>
        <w:t xml:space="preserve"> am </w:t>
      </w:r>
      <w:r w:rsidRPr="00CB12E2">
        <w:rPr>
          <w:rFonts w:ascii="Arial" w:hAnsi="Arial" w:cs="Arial"/>
          <w:b/>
          <w:bCs/>
        </w:rPr>
        <w:tab/>
      </w:r>
      <w:r w:rsidRPr="00CB12E2">
        <w:rPr>
          <w:rFonts w:ascii="Arial" w:hAnsi="Arial" w:cs="Arial"/>
          <w:b/>
          <w:bCs/>
          <w:color w:val="000000"/>
        </w:rPr>
        <w:t>Education and Outreach</w:t>
      </w:r>
    </w:p>
    <w:p w14:paraId="3D3355B8" w14:textId="77777777" w:rsidR="00CB12E2" w:rsidRPr="00CB12E2" w:rsidRDefault="00CB12E2" w:rsidP="00CB12E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color w:val="000000"/>
        </w:rPr>
        <w:t xml:space="preserve">Alternative Public Event Requirement (MCM 2) </w:t>
      </w:r>
      <w:r w:rsidRPr="00CB12E2">
        <w:rPr>
          <w:rFonts w:ascii="Arial" w:hAnsi="Arial" w:cs="Arial"/>
          <w:b/>
          <w:bCs/>
          <w:color w:val="000000"/>
        </w:rPr>
        <w:t>(Cara)</w:t>
      </w:r>
    </w:p>
    <w:p w14:paraId="23AD100B" w14:textId="77777777" w:rsidR="00CB12E2" w:rsidRPr="00CB12E2" w:rsidRDefault="00CB12E2" w:rsidP="00CB12E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color w:val="000000"/>
        </w:rPr>
        <w:t xml:space="preserve">Street and Stream Clean Up Events </w:t>
      </w:r>
      <w:r w:rsidRPr="00CB12E2">
        <w:rPr>
          <w:rFonts w:ascii="Arial" w:hAnsi="Arial" w:cs="Arial"/>
          <w:b/>
          <w:bCs/>
          <w:color w:val="000000"/>
        </w:rPr>
        <w:t>(Cara)</w:t>
      </w:r>
    </w:p>
    <w:p w14:paraId="67E1AF87" w14:textId="07996B11" w:rsidR="00CB12E2" w:rsidRPr="00AD32D3" w:rsidRDefault="00CB12E2" w:rsidP="00CB12E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color w:val="000000"/>
        </w:rPr>
        <w:t xml:space="preserve">Maine Discovery Museum Update </w:t>
      </w:r>
      <w:r w:rsidRPr="00CB12E2">
        <w:rPr>
          <w:rFonts w:ascii="Arial" w:hAnsi="Arial" w:cs="Arial"/>
          <w:b/>
          <w:bCs/>
          <w:color w:val="000000"/>
        </w:rPr>
        <w:t>(Megan)</w:t>
      </w:r>
    </w:p>
    <w:p w14:paraId="6784D7FF" w14:textId="77777777" w:rsidR="00AD32D3" w:rsidRDefault="00AD32D3" w:rsidP="00AD32D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1E9F772B" w14:textId="45D97283" w:rsidR="00AD32D3" w:rsidRPr="00CB12E2" w:rsidRDefault="00AD32D3" w:rsidP="00AD32D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>10:</w:t>
      </w:r>
      <w:r>
        <w:rPr>
          <w:rFonts w:ascii="Arial" w:hAnsi="Arial" w:cs="Arial"/>
          <w:b/>
          <w:bCs/>
          <w:color w:val="000000"/>
        </w:rPr>
        <w:t>30</w:t>
      </w:r>
      <w:r w:rsidRPr="00CB12E2">
        <w:rPr>
          <w:rFonts w:ascii="Arial" w:hAnsi="Arial" w:cs="Arial"/>
          <w:b/>
          <w:bCs/>
          <w:color w:val="000000"/>
        </w:rPr>
        <w:t xml:space="preserve"> am</w:t>
      </w:r>
      <w:r w:rsidRPr="00CB12E2">
        <w:rPr>
          <w:rFonts w:ascii="Arial" w:hAnsi="Arial" w:cs="Arial"/>
          <w:b/>
          <w:bCs/>
          <w:color w:val="000000"/>
        </w:rPr>
        <w:tab/>
        <w:t>Sage Foundation Grant Proposal (Brenda)</w:t>
      </w:r>
    </w:p>
    <w:p w14:paraId="66AB7347" w14:textId="4DB1289A" w:rsidR="00AD32D3" w:rsidRPr="00CB12E2" w:rsidRDefault="00AD32D3" w:rsidP="00AD32D3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</w:rPr>
        <w:t>Proposal overview and discussion</w:t>
      </w:r>
      <w:r>
        <w:rPr>
          <w:rFonts w:ascii="Arial" w:hAnsi="Arial" w:cs="Arial"/>
        </w:rPr>
        <w:t xml:space="preserve"> around implementation plans</w:t>
      </w:r>
    </w:p>
    <w:p w14:paraId="5817B751" w14:textId="77777777" w:rsidR="00CB12E2" w:rsidRPr="00CB12E2" w:rsidRDefault="00CB12E2" w:rsidP="00CB12E2">
      <w:pPr>
        <w:rPr>
          <w:rFonts w:ascii="Arial" w:hAnsi="Arial" w:cs="Arial"/>
        </w:rPr>
      </w:pPr>
    </w:p>
    <w:p w14:paraId="20E08022" w14:textId="5F8A537D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 xml:space="preserve">10:45 am </w:t>
      </w:r>
      <w:r w:rsidRPr="00CB12E2">
        <w:rPr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>Organizational Business</w:t>
      </w:r>
    </w:p>
    <w:p w14:paraId="4D881D9F" w14:textId="0B791B89" w:rsidR="00CB12E2" w:rsidRPr="00AD32D3" w:rsidRDefault="00CB12E2" w:rsidP="00CB12E2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  <w:color w:val="000000"/>
        </w:rPr>
        <w:t>Approval of Minutes</w:t>
      </w:r>
      <w:r w:rsidRPr="00CB12E2">
        <w:rPr>
          <w:rFonts w:ascii="Arial" w:hAnsi="Arial" w:cs="Arial"/>
          <w:color w:val="000000"/>
        </w:rPr>
        <w:t xml:space="preserve"> (Rob)</w:t>
      </w:r>
    </w:p>
    <w:p w14:paraId="64620008" w14:textId="026A9698" w:rsidR="00AD32D3" w:rsidRPr="00CB12E2" w:rsidRDefault="00AD32D3" w:rsidP="00CB12E2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</w:rPr>
        <w:t>ExComm</w:t>
      </w:r>
      <w:proofErr w:type="spellEnd"/>
      <w:r>
        <w:rPr>
          <w:rFonts w:ascii="Arial" w:hAnsi="Arial" w:cs="Arial"/>
          <w:color w:val="000000"/>
        </w:rPr>
        <w:t xml:space="preserve"> and Facilitator Position Descriptions (Megan)</w:t>
      </w:r>
    </w:p>
    <w:p w14:paraId="5FA06CCB" w14:textId="074DBA94" w:rsidR="00CB12E2" w:rsidRDefault="00CB12E2" w:rsidP="00AD32D3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</w:rPr>
      </w:pPr>
      <w:r w:rsidRPr="00CB12E2">
        <w:rPr>
          <w:rFonts w:ascii="Arial" w:hAnsi="Arial" w:cs="Arial"/>
        </w:rPr>
        <w:t>Budget Report (Brian)</w:t>
      </w:r>
    </w:p>
    <w:p w14:paraId="06F714EB" w14:textId="77777777" w:rsidR="00AD32D3" w:rsidRPr="00AD32D3" w:rsidRDefault="00AD32D3" w:rsidP="00AD32D3">
      <w:pPr>
        <w:pStyle w:val="NormalWeb"/>
        <w:spacing w:before="0" w:beforeAutospacing="0" w:after="0" w:afterAutospacing="0"/>
        <w:ind w:left="1800"/>
        <w:rPr>
          <w:rFonts w:ascii="Arial" w:hAnsi="Arial" w:cs="Arial"/>
        </w:rPr>
      </w:pPr>
    </w:p>
    <w:p w14:paraId="31E9E652" w14:textId="77777777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 xml:space="preserve">11:00 am </w:t>
      </w:r>
      <w:r w:rsidRPr="00CB12E2">
        <w:rPr>
          <w:rFonts w:ascii="Arial" w:hAnsi="Arial" w:cs="Arial"/>
          <w:b/>
          <w:bCs/>
          <w:color w:val="000000"/>
        </w:rPr>
        <w:tab/>
      </w:r>
      <w:r w:rsidRPr="00CB12E2">
        <w:rPr>
          <w:rFonts w:ascii="Arial" w:hAnsi="Arial" w:cs="Arial"/>
          <w:b/>
          <w:bCs/>
          <w:color w:val="000000"/>
        </w:rPr>
        <w:t>Adjournment</w:t>
      </w:r>
    </w:p>
    <w:p w14:paraId="260C34C2" w14:textId="77777777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25F5A73" w14:textId="77777777" w:rsid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3D27DF63" w14:textId="3DB1A04C" w:rsidR="00CB12E2" w:rsidRPr="00CB12E2" w:rsidRDefault="00CB12E2" w:rsidP="00CB12E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B12E2">
        <w:rPr>
          <w:rFonts w:ascii="Arial" w:hAnsi="Arial" w:cs="Arial"/>
          <w:b/>
          <w:bCs/>
          <w:color w:val="000000"/>
        </w:rPr>
        <w:t>Next meetin</w:t>
      </w:r>
      <w:r w:rsidRPr="00CB12E2">
        <w:rPr>
          <w:rFonts w:ascii="Arial" w:hAnsi="Arial" w:cs="Arial"/>
          <w:b/>
          <w:bCs/>
          <w:color w:val="000000"/>
        </w:rPr>
        <w:t>g:</w:t>
      </w:r>
    </w:p>
    <w:p w14:paraId="287A9CC9" w14:textId="47164A29" w:rsidR="00CB12E2" w:rsidRPr="00CB12E2" w:rsidRDefault="00CB12E2" w:rsidP="00CB12E2">
      <w:pPr>
        <w:pStyle w:val="NormalWeb"/>
        <w:spacing w:before="0" w:beforeAutospacing="0" w:after="0" w:afterAutospacing="0"/>
      </w:pPr>
      <w:r w:rsidRPr="00CB12E2">
        <w:rPr>
          <w:rFonts w:ascii="Arial" w:hAnsi="Arial" w:cs="Arial"/>
          <w:color w:val="000000"/>
        </w:rPr>
        <w:t>June 13, 2024</w:t>
      </w:r>
      <w:r w:rsidRPr="00CB12E2">
        <w:rPr>
          <w:rFonts w:ascii="Arial" w:hAnsi="Arial" w:cs="Arial"/>
          <w:color w:val="000000"/>
        </w:rPr>
        <w:t xml:space="preserve"> @ Eastern Maine Community College (Breakfast Provided!)</w:t>
      </w:r>
    </w:p>
    <w:p w14:paraId="2E25405C" w14:textId="4A110634" w:rsidR="00D71AE0" w:rsidRPr="00CB12E2" w:rsidRDefault="00D71AE0" w:rsidP="00CB12E2">
      <w:pPr>
        <w:spacing w:after="200"/>
        <w:rPr>
          <w:rFonts w:ascii="Arial" w:hAnsi="Arial" w:cs="Arial"/>
          <w:b/>
          <w:bCs/>
          <w:color w:val="002060"/>
          <w:sz w:val="32"/>
          <w:szCs w:val="32"/>
        </w:rPr>
      </w:pPr>
    </w:p>
    <w:sectPr w:rsidR="00D71AE0" w:rsidRPr="00CB12E2" w:rsidSect="005400D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C6D23" w14:textId="77777777" w:rsidR="005400DA" w:rsidRDefault="005400DA">
      <w:r>
        <w:separator/>
      </w:r>
    </w:p>
  </w:endnote>
  <w:endnote w:type="continuationSeparator" w:id="0">
    <w:p w14:paraId="01A8ADC3" w14:textId="77777777" w:rsidR="005400DA" w:rsidRDefault="0054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118DA" w14:textId="77777777" w:rsidR="005400DA" w:rsidRDefault="005400DA">
      <w:r>
        <w:separator/>
      </w:r>
    </w:p>
  </w:footnote>
  <w:footnote w:type="continuationSeparator" w:id="0">
    <w:p w14:paraId="607D5D77" w14:textId="77777777" w:rsidR="005400DA" w:rsidRDefault="0054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9B6E50"/>
    <w:multiLevelType w:val="hybridMultilevel"/>
    <w:tmpl w:val="682856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35D1CBA"/>
    <w:multiLevelType w:val="hybridMultilevel"/>
    <w:tmpl w:val="A39AC3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B661C67"/>
    <w:multiLevelType w:val="hybridMultilevel"/>
    <w:tmpl w:val="9CEA52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DB124A2"/>
    <w:multiLevelType w:val="hybridMultilevel"/>
    <w:tmpl w:val="700296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6491579"/>
    <w:multiLevelType w:val="hybridMultilevel"/>
    <w:tmpl w:val="14A8DD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7F53E7C"/>
    <w:multiLevelType w:val="hybridMultilevel"/>
    <w:tmpl w:val="9E0A6C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F263812"/>
    <w:multiLevelType w:val="hybridMultilevel"/>
    <w:tmpl w:val="8F820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D1379C5"/>
    <w:multiLevelType w:val="hybridMultilevel"/>
    <w:tmpl w:val="64020A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DA95FC3"/>
    <w:multiLevelType w:val="hybridMultilevel"/>
    <w:tmpl w:val="FD0E9E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DD2F90"/>
    <w:multiLevelType w:val="multilevel"/>
    <w:tmpl w:val="A23ECDB2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BA02CE8"/>
    <w:multiLevelType w:val="hybridMultilevel"/>
    <w:tmpl w:val="82F208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4720356"/>
    <w:multiLevelType w:val="hybridMultilevel"/>
    <w:tmpl w:val="4B8CBE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12"/>
  </w:num>
  <w:num w:numId="2" w16cid:durableId="1453092071">
    <w:abstractNumId w:val="13"/>
  </w:num>
  <w:num w:numId="3" w16cid:durableId="1119690116">
    <w:abstractNumId w:val="21"/>
  </w:num>
  <w:num w:numId="4" w16cid:durableId="1364987658">
    <w:abstractNumId w:val="5"/>
  </w:num>
  <w:num w:numId="5" w16cid:durableId="1695613132">
    <w:abstractNumId w:val="22"/>
  </w:num>
  <w:num w:numId="6" w16cid:durableId="854423310">
    <w:abstractNumId w:val="8"/>
  </w:num>
  <w:num w:numId="7" w16cid:durableId="984092585">
    <w:abstractNumId w:val="18"/>
  </w:num>
  <w:num w:numId="8" w16cid:durableId="889801946">
    <w:abstractNumId w:val="4"/>
  </w:num>
  <w:num w:numId="9" w16cid:durableId="846408691">
    <w:abstractNumId w:val="23"/>
  </w:num>
  <w:num w:numId="10" w16cid:durableId="722172501">
    <w:abstractNumId w:val="0"/>
  </w:num>
  <w:num w:numId="11" w16cid:durableId="614601367">
    <w:abstractNumId w:val="17"/>
  </w:num>
  <w:num w:numId="12" w16cid:durableId="1739593061">
    <w:abstractNumId w:val="19"/>
  </w:num>
  <w:num w:numId="13" w16cid:durableId="969437278">
    <w:abstractNumId w:val="3"/>
  </w:num>
  <w:num w:numId="14" w16cid:durableId="199976586">
    <w:abstractNumId w:val="1"/>
  </w:num>
  <w:num w:numId="15" w16cid:durableId="1392386711">
    <w:abstractNumId w:val="9"/>
  </w:num>
  <w:num w:numId="16" w16cid:durableId="1192649421">
    <w:abstractNumId w:val="7"/>
  </w:num>
  <w:num w:numId="17" w16cid:durableId="1420442158">
    <w:abstractNumId w:val="10"/>
  </w:num>
  <w:num w:numId="18" w16cid:durableId="665861943">
    <w:abstractNumId w:val="20"/>
  </w:num>
  <w:num w:numId="19" w16cid:durableId="1474444572">
    <w:abstractNumId w:val="6"/>
  </w:num>
  <w:num w:numId="20" w16cid:durableId="1711808538">
    <w:abstractNumId w:val="16"/>
  </w:num>
  <w:num w:numId="21" w16cid:durableId="1370230106">
    <w:abstractNumId w:val="15"/>
  </w:num>
  <w:num w:numId="22" w16cid:durableId="435947465">
    <w:abstractNumId w:val="11"/>
  </w:num>
  <w:num w:numId="23" w16cid:durableId="1957708514">
    <w:abstractNumId w:val="2"/>
  </w:num>
  <w:num w:numId="24" w16cid:durableId="6044316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0F56E1"/>
    <w:rsid w:val="00137C71"/>
    <w:rsid w:val="00150CE8"/>
    <w:rsid w:val="00153640"/>
    <w:rsid w:val="001C4182"/>
    <w:rsid w:val="001D0DBE"/>
    <w:rsid w:val="001E1538"/>
    <w:rsid w:val="0020067A"/>
    <w:rsid w:val="00202B6C"/>
    <w:rsid w:val="00235752"/>
    <w:rsid w:val="00247ADD"/>
    <w:rsid w:val="002728D1"/>
    <w:rsid w:val="0027455D"/>
    <w:rsid w:val="00286C3F"/>
    <w:rsid w:val="00287813"/>
    <w:rsid w:val="002916BB"/>
    <w:rsid w:val="002D398B"/>
    <w:rsid w:val="00337693"/>
    <w:rsid w:val="003400AC"/>
    <w:rsid w:val="00344EA7"/>
    <w:rsid w:val="0036084D"/>
    <w:rsid w:val="00362FAA"/>
    <w:rsid w:val="0037418F"/>
    <w:rsid w:val="00387A9A"/>
    <w:rsid w:val="0039145E"/>
    <w:rsid w:val="00395147"/>
    <w:rsid w:val="003A2DBD"/>
    <w:rsid w:val="003B20CF"/>
    <w:rsid w:val="003C12A5"/>
    <w:rsid w:val="003C2DF9"/>
    <w:rsid w:val="003C382B"/>
    <w:rsid w:val="003F48F0"/>
    <w:rsid w:val="004321EA"/>
    <w:rsid w:val="00445F1E"/>
    <w:rsid w:val="00451C73"/>
    <w:rsid w:val="004B34D9"/>
    <w:rsid w:val="004C59EB"/>
    <w:rsid w:val="004D3D60"/>
    <w:rsid w:val="004E244A"/>
    <w:rsid w:val="004F5DDE"/>
    <w:rsid w:val="00514ECC"/>
    <w:rsid w:val="00515B75"/>
    <w:rsid w:val="00522894"/>
    <w:rsid w:val="00536A6E"/>
    <w:rsid w:val="005400DA"/>
    <w:rsid w:val="005502C1"/>
    <w:rsid w:val="005574FB"/>
    <w:rsid w:val="00570DCC"/>
    <w:rsid w:val="00575947"/>
    <w:rsid w:val="0059331C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0B89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1EFC"/>
    <w:rsid w:val="008623F8"/>
    <w:rsid w:val="00866E0B"/>
    <w:rsid w:val="00867305"/>
    <w:rsid w:val="0088106F"/>
    <w:rsid w:val="008D4FC6"/>
    <w:rsid w:val="00911714"/>
    <w:rsid w:val="00911D06"/>
    <w:rsid w:val="009210B4"/>
    <w:rsid w:val="0092513B"/>
    <w:rsid w:val="00932420"/>
    <w:rsid w:val="00940D84"/>
    <w:rsid w:val="00951BD1"/>
    <w:rsid w:val="00984D8E"/>
    <w:rsid w:val="009B36B6"/>
    <w:rsid w:val="009B798C"/>
    <w:rsid w:val="009C16F0"/>
    <w:rsid w:val="009C344E"/>
    <w:rsid w:val="009D04DC"/>
    <w:rsid w:val="009D424E"/>
    <w:rsid w:val="009E07A5"/>
    <w:rsid w:val="009E4E7F"/>
    <w:rsid w:val="009E706C"/>
    <w:rsid w:val="00A009F2"/>
    <w:rsid w:val="00A27FF0"/>
    <w:rsid w:val="00A33B47"/>
    <w:rsid w:val="00A548F0"/>
    <w:rsid w:val="00A664FD"/>
    <w:rsid w:val="00A81F0C"/>
    <w:rsid w:val="00AC3E16"/>
    <w:rsid w:val="00AD09EA"/>
    <w:rsid w:val="00AD32D3"/>
    <w:rsid w:val="00B11FCE"/>
    <w:rsid w:val="00B12983"/>
    <w:rsid w:val="00B17D06"/>
    <w:rsid w:val="00B40C2C"/>
    <w:rsid w:val="00B5694F"/>
    <w:rsid w:val="00B63028"/>
    <w:rsid w:val="00B67370"/>
    <w:rsid w:val="00B95DBF"/>
    <w:rsid w:val="00B9705B"/>
    <w:rsid w:val="00BB320F"/>
    <w:rsid w:val="00BF10BB"/>
    <w:rsid w:val="00C10B29"/>
    <w:rsid w:val="00C30E10"/>
    <w:rsid w:val="00C31063"/>
    <w:rsid w:val="00C32E94"/>
    <w:rsid w:val="00C36B65"/>
    <w:rsid w:val="00C471FC"/>
    <w:rsid w:val="00C536BD"/>
    <w:rsid w:val="00C80D0C"/>
    <w:rsid w:val="00CB1019"/>
    <w:rsid w:val="00CB12E2"/>
    <w:rsid w:val="00CD2EEE"/>
    <w:rsid w:val="00CD5C81"/>
    <w:rsid w:val="00CD6334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0449"/>
    <w:rsid w:val="00E0598A"/>
    <w:rsid w:val="00E060DA"/>
    <w:rsid w:val="00E34B7F"/>
    <w:rsid w:val="00E653E9"/>
    <w:rsid w:val="00E656B2"/>
    <w:rsid w:val="00EB238A"/>
    <w:rsid w:val="00EC0832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ine.zoom.us/j/8259646258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13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2023-06-08T01:13:00Z</cp:lastPrinted>
  <dcterms:created xsi:type="dcterms:W3CDTF">2024-04-05T20:08:00Z</dcterms:created>
  <dcterms:modified xsi:type="dcterms:W3CDTF">2024-04-05T20:20:00Z</dcterms:modified>
</cp:coreProperties>
</file>